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4EC" w:rsidRPr="00086FB0" w:rsidRDefault="00E704EC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 xml:space="preserve">Проект постановления </w:t>
      </w:r>
    </w:p>
    <w:p w:rsidR="00E704EC" w:rsidRPr="00086FB0" w:rsidRDefault="00E704EC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 xml:space="preserve">администрации Убинского района </w:t>
      </w:r>
    </w:p>
    <w:p w:rsidR="00E704EC" w:rsidRPr="00086FB0" w:rsidRDefault="00E704EC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Новосибирской области</w:t>
      </w:r>
    </w:p>
    <w:p w:rsidR="00E704EC" w:rsidRPr="00086FB0" w:rsidRDefault="00E704EC" w:rsidP="00086FB0">
      <w:pPr>
        <w:rPr>
          <w:sz w:val="28"/>
          <w:szCs w:val="28"/>
        </w:rPr>
      </w:pPr>
    </w:p>
    <w:p w:rsidR="00E704EC" w:rsidRPr="00086FB0" w:rsidRDefault="00E704EC" w:rsidP="00086FB0">
      <w:pPr>
        <w:ind w:firstLine="567"/>
      </w:pPr>
    </w:p>
    <w:p w:rsidR="00E704EC" w:rsidRPr="00086FB0" w:rsidRDefault="00E704EC" w:rsidP="00086FB0">
      <w:pPr>
        <w:jc w:val="center"/>
        <w:rPr>
          <w:sz w:val="28"/>
          <w:szCs w:val="28"/>
        </w:rPr>
      </w:pPr>
      <w:r w:rsidRPr="00086FB0">
        <w:rPr>
          <w:sz w:val="28"/>
          <w:szCs w:val="28"/>
        </w:rPr>
        <w:t>Об утверждении Порядка определения объёма и условия предоставления муниципальным бюджетным учреждениям Убинского района Новосибирской области субсидий на иные цели</w:t>
      </w:r>
    </w:p>
    <w:p w:rsidR="00E704EC" w:rsidRPr="00086FB0" w:rsidRDefault="00E704EC" w:rsidP="00086FB0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E704EC" w:rsidRPr="00086FB0" w:rsidRDefault="004B6CB3" w:rsidP="00086FB0">
      <w:pPr>
        <w:ind w:firstLine="720"/>
        <w:jc w:val="both"/>
        <w:rPr>
          <w:sz w:val="28"/>
        </w:rPr>
      </w:pPr>
      <w:proofErr w:type="gramStart"/>
      <w:r>
        <w:rPr>
          <w:sz w:val="28"/>
        </w:rPr>
        <w:t>В соответствии с абзацем четвё</w:t>
      </w:r>
      <w:r w:rsidR="00E704EC" w:rsidRPr="00086FB0">
        <w:rPr>
          <w:sz w:val="28"/>
        </w:rPr>
        <w:t>ртым пункта 1 статьи 78.1 Бюджетного кодекса Российской Федерации, постановлением Правительства Российской Федерации от 22</w:t>
      </w:r>
      <w:r w:rsidR="00792D89">
        <w:rPr>
          <w:sz w:val="28"/>
        </w:rPr>
        <w:t>.02.</w:t>
      </w:r>
      <w:r w:rsidR="00E704EC" w:rsidRPr="00086FB0">
        <w:rPr>
          <w:sz w:val="28"/>
        </w:rPr>
        <w:t>2020 № 203 «Об общих требованиях к нормативным правовым актам и муниципальным правовым актам, устанавл</w:t>
      </w:r>
      <w:r>
        <w:rPr>
          <w:sz w:val="28"/>
        </w:rPr>
        <w:t>ивающим порядок определения объё</w:t>
      </w:r>
      <w:r w:rsidR="00E704EC" w:rsidRPr="00086FB0">
        <w:rPr>
          <w:sz w:val="28"/>
        </w:rPr>
        <w:t xml:space="preserve">ма и условия предоставления бюджетным и автономным учреждениям субсидий на иные цели», администрация Убинского района Новосибирской области </w:t>
      </w:r>
      <w:proofErr w:type="gramEnd"/>
    </w:p>
    <w:p w:rsidR="00E704EC" w:rsidRPr="00086FB0" w:rsidRDefault="00C347E5" w:rsidP="00086FB0">
      <w:pPr>
        <w:ind w:firstLine="720"/>
        <w:jc w:val="both"/>
        <w:rPr>
          <w:b/>
          <w:sz w:val="28"/>
        </w:rPr>
      </w:pPr>
      <w:proofErr w:type="gramStart"/>
      <w:r w:rsidRPr="00086FB0">
        <w:rPr>
          <w:b/>
          <w:sz w:val="28"/>
        </w:rPr>
        <w:t>п</w:t>
      </w:r>
      <w:proofErr w:type="gramEnd"/>
      <w:r w:rsidRPr="00086FB0">
        <w:rPr>
          <w:b/>
          <w:sz w:val="28"/>
        </w:rPr>
        <w:t xml:space="preserve"> о с т а н о в л я е т</w:t>
      </w:r>
      <w:r w:rsidR="00E704EC" w:rsidRPr="00086FB0">
        <w:rPr>
          <w:b/>
          <w:sz w:val="28"/>
        </w:rPr>
        <w:t>:</w:t>
      </w:r>
    </w:p>
    <w:p w:rsidR="00E704EC" w:rsidRPr="00086FB0" w:rsidRDefault="00E704EC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1. Утвердить </w:t>
      </w:r>
      <w:r w:rsidR="004B6CB3">
        <w:rPr>
          <w:sz w:val="28"/>
        </w:rPr>
        <w:t>Порядок определения объё</w:t>
      </w:r>
      <w:r w:rsidRPr="00086FB0">
        <w:rPr>
          <w:sz w:val="28"/>
        </w:rPr>
        <w:t>ма и условия предоставления муниципальным бюджетным учреждениям Убинского района Новосибирской области субсидий на иные цели (Приложение № 1).</w:t>
      </w:r>
    </w:p>
    <w:p w:rsidR="00E704EC" w:rsidRPr="00086FB0" w:rsidRDefault="00E704EC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 Утвердить типовую форму соглашения о предоставлении из бюджета Убинского района Новосибирской области субсиди</w:t>
      </w:r>
      <w:proofErr w:type="gramStart"/>
      <w:r w:rsidRPr="00086FB0">
        <w:rPr>
          <w:sz w:val="28"/>
        </w:rPr>
        <w:t>и(</w:t>
      </w:r>
      <w:proofErr w:type="spellStart"/>
      <w:proofErr w:type="gramEnd"/>
      <w:r w:rsidRPr="00086FB0">
        <w:rPr>
          <w:sz w:val="28"/>
        </w:rPr>
        <w:t>ий</w:t>
      </w:r>
      <w:proofErr w:type="spellEnd"/>
      <w:r w:rsidRPr="00086FB0">
        <w:rPr>
          <w:sz w:val="28"/>
        </w:rPr>
        <w:t>) муниципальному бюджетному учреждению Убинского района Новосибирской области на иные цели (Приложение № 2).</w:t>
      </w:r>
    </w:p>
    <w:p w:rsidR="00E704EC" w:rsidRPr="00086FB0" w:rsidRDefault="00E704EC" w:rsidP="00086F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</w:rPr>
        <w:t>3.</w:t>
      </w:r>
      <w:r w:rsidRPr="00086FB0">
        <w:rPr>
          <w:sz w:val="28"/>
        </w:rPr>
        <w:t xml:space="preserve"> </w:t>
      </w:r>
      <w:r w:rsidRPr="00086FB0">
        <w:rPr>
          <w:rFonts w:ascii="Times New Roman" w:hAnsi="Times New Roman" w:cs="Times New Roman"/>
          <w:sz w:val="28"/>
        </w:rPr>
        <w:t>Утвердить типовую форму</w:t>
      </w:r>
      <w:r w:rsidRPr="00086FB0">
        <w:rPr>
          <w:sz w:val="28"/>
        </w:rPr>
        <w:t xml:space="preserve"> </w:t>
      </w:r>
      <w:r w:rsidRPr="00086FB0">
        <w:rPr>
          <w:rFonts w:ascii="Times New Roman" w:hAnsi="Times New Roman" w:cs="Times New Roman"/>
          <w:sz w:val="28"/>
          <w:szCs w:val="28"/>
        </w:rPr>
        <w:t>Дополнительного соглашения о расторжении соглашения о предоставлении из бюджета Убинского района Новосибирской области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муниципальному бюджетному учреждению Новосибирской области на иные цели (Приложение № 3).</w:t>
      </w:r>
    </w:p>
    <w:p w:rsidR="00E704EC" w:rsidRPr="00086FB0" w:rsidRDefault="00E704EC" w:rsidP="00086F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 </w:t>
      </w:r>
      <w:r w:rsidRPr="00086FB0">
        <w:rPr>
          <w:rFonts w:ascii="Times New Roman" w:hAnsi="Times New Roman" w:cs="Times New Roman"/>
          <w:sz w:val="28"/>
        </w:rPr>
        <w:t xml:space="preserve">Утвердить типовую форму </w:t>
      </w:r>
      <w:r w:rsidRPr="00086FB0">
        <w:rPr>
          <w:rFonts w:ascii="Times New Roman" w:hAnsi="Times New Roman" w:cs="Times New Roman"/>
          <w:sz w:val="28"/>
          <w:szCs w:val="28"/>
        </w:rPr>
        <w:t>Дополнительного соглашения к Соглашению о предоставлении из бюджета Убинского района Новосибирской области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муниципальному  учреждению Убинского района Новосибирской области на иные цели (Приложение № 4).</w:t>
      </w:r>
    </w:p>
    <w:p w:rsidR="00E704EC" w:rsidRPr="00086FB0" w:rsidRDefault="002D4F0A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5</w:t>
      </w:r>
      <w:r w:rsidR="00E704EC" w:rsidRPr="00086FB0">
        <w:rPr>
          <w:sz w:val="28"/>
        </w:rPr>
        <w:t>. Настоящее постановление распространяет силу на правоотношения возникшие с 1 января 2024 года.</w:t>
      </w:r>
    </w:p>
    <w:p w:rsidR="00E704EC" w:rsidRPr="00086FB0" w:rsidRDefault="002D4F0A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6</w:t>
      </w:r>
      <w:r w:rsidR="00E704EC" w:rsidRPr="00086FB0">
        <w:rPr>
          <w:sz w:val="28"/>
        </w:rPr>
        <w:t>.</w:t>
      </w:r>
      <w:r w:rsidR="00E704EC" w:rsidRPr="00086FB0">
        <w:t xml:space="preserve"> </w:t>
      </w:r>
      <w:r w:rsidR="00E704EC" w:rsidRPr="00086FB0">
        <w:rPr>
          <w:sz w:val="28"/>
        </w:rPr>
        <w:t>Отделу организационно-контрольной и кадровой работы администрации Убинского района Новосибирской области (</w:t>
      </w:r>
      <w:proofErr w:type="spellStart"/>
      <w:r w:rsidR="00E704EC" w:rsidRPr="00086FB0">
        <w:rPr>
          <w:sz w:val="28"/>
        </w:rPr>
        <w:t>Гресь</w:t>
      </w:r>
      <w:proofErr w:type="spellEnd"/>
      <w:r w:rsidR="00E704EC" w:rsidRPr="00086FB0">
        <w:rPr>
          <w:sz w:val="28"/>
        </w:rPr>
        <w:t xml:space="preserve"> Е.А.) обеспечить публикацию настоящего постановления в периодическом печатном издании «Ве</w:t>
      </w:r>
      <w:r w:rsidR="00C347E5" w:rsidRPr="00086FB0">
        <w:rPr>
          <w:sz w:val="28"/>
        </w:rPr>
        <w:t>домости</w:t>
      </w:r>
      <w:r w:rsidR="00E704EC" w:rsidRPr="00086FB0">
        <w:rPr>
          <w:sz w:val="28"/>
        </w:rPr>
        <w:t xml:space="preserve"> Убинского района Новосибирской области» и разместить на официальном сайте администрации Убинского района Новосибирской области.</w:t>
      </w:r>
    </w:p>
    <w:p w:rsidR="00E704EC" w:rsidRPr="00086FB0" w:rsidRDefault="002D4F0A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7</w:t>
      </w:r>
      <w:r w:rsidR="00E704EC" w:rsidRPr="00086FB0">
        <w:rPr>
          <w:sz w:val="28"/>
        </w:rPr>
        <w:t>. Юридическому отделу администрации Убинского района Новосибирской области (</w:t>
      </w:r>
      <w:proofErr w:type="spellStart"/>
      <w:r w:rsidR="00E704EC" w:rsidRPr="00086FB0">
        <w:rPr>
          <w:sz w:val="28"/>
        </w:rPr>
        <w:t>Слободина</w:t>
      </w:r>
      <w:proofErr w:type="spellEnd"/>
      <w:r w:rsidR="00E704EC" w:rsidRPr="00086FB0">
        <w:rPr>
          <w:sz w:val="28"/>
        </w:rPr>
        <w:t xml:space="preserve"> Ю.Ю.)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законом порядке.</w:t>
      </w:r>
    </w:p>
    <w:p w:rsidR="00E704EC" w:rsidRPr="00086FB0" w:rsidRDefault="002D4F0A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8</w:t>
      </w:r>
      <w:r w:rsidR="00E704EC" w:rsidRPr="00086FB0">
        <w:rPr>
          <w:sz w:val="28"/>
        </w:rPr>
        <w:t xml:space="preserve">. </w:t>
      </w:r>
      <w:proofErr w:type="gramStart"/>
      <w:r w:rsidR="00E704EC" w:rsidRPr="00086FB0">
        <w:rPr>
          <w:sz w:val="28"/>
        </w:rPr>
        <w:t>Контроль за</w:t>
      </w:r>
      <w:proofErr w:type="gramEnd"/>
      <w:r w:rsidR="00E704EC" w:rsidRPr="00086FB0">
        <w:rPr>
          <w:sz w:val="28"/>
        </w:rPr>
        <w:t xml:space="preserve"> исполнением настоящего постановления возложить на </w:t>
      </w:r>
      <w:r w:rsidR="00564831" w:rsidRPr="00086FB0">
        <w:rPr>
          <w:sz w:val="28"/>
        </w:rPr>
        <w:t>первого зам</w:t>
      </w:r>
      <w:r w:rsidR="00E704EC" w:rsidRPr="00086FB0">
        <w:rPr>
          <w:sz w:val="28"/>
        </w:rPr>
        <w:t xml:space="preserve">естителя главы администрации </w:t>
      </w:r>
      <w:r w:rsidR="00564831" w:rsidRPr="00086FB0">
        <w:rPr>
          <w:sz w:val="28"/>
        </w:rPr>
        <w:t xml:space="preserve">Убинского </w:t>
      </w:r>
      <w:r w:rsidR="00E704EC" w:rsidRPr="00086FB0">
        <w:rPr>
          <w:sz w:val="28"/>
        </w:rPr>
        <w:t xml:space="preserve">района Новосибирской области </w:t>
      </w:r>
      <w:r w:rsidR="00564831" w:rsidRPr="00086FB0">
        <w:rPr>
          <w:sz w:val="28"/>
        </w:rPr>
        <w:t>Н.Л. Терентьева</w:t>
      </w:r>
      <w:r w:rsidR="00E704EC" w:rsidRPr="00086FB0">
        <w:rPr>
          <w:sz w:val="28"/>
        </w:rPr>
        <w:t>.</w:t>
      </w:r>
    </w:p>
    <w:p w:rsidR="00E704EC" w:rsidRPr="00086FB0" w:rsidRDefault="00E704EC" w:rsidP="00086FB0">
      <w:pPr>
        <w:jc w:val="both"/>
        <w:rPr>
          <w:sz w:val="28"/>
        </w:rPr>
      </w:pPr>
    </w:p>
    <w:p w:rsidR="00EE7A15" w:rsidRPr="00086FB0" w:rsidRDefault="00EE7A15" w:rsidP="00086FB0">
      <w:pPr>
        <w:pStyle w:val="ae"/>
        <w:ind w:left="0" w:firstLine="0"/>
        <w:rPr>
          <w:rFonts w:eastAsia="Calibri"/>
        </w:rPr>
      </w:pPr>
      <w:r w:rsidRPr="00086FB0">
        <w:rPr>
          <w:rFonts w:eastAsia="Calibri"/>
        </w:rPr>
        <w:t>Глава Убинского района</w:t>
      </w:r>
    </w:p>
    <w:p w:rsidR="00EE7A15" w:rsidRPr="00086FB0" w:rsidRDefault="00EE7A15" w:rsidP="00086FB0">
      <w:pPr>
        <w:pStyle w:val="ae"/>
        <w:ind w:left="0" w:firstLine="0"/>
        <w:rPr>
          <w:rFonts w:eastAsia="Calibri"/>
        </w:rPr>
      </w:pPr>
      <w:r w:rsidRPr="00086FB0">
        <w:rPr>
          <w:rFonts w:eastAsia="Calibri"/>
        </w:rPr>
        <w:t xml:space="preserve">Новосибирской области                                                                              О.Ф. </w:t>
      </w:r>
      <w:proofErr w:type="spellStart"/>
      <w:r w:rsidRPr="00086FB0">
        <w:rPr>
          <w:rFonts w:eastAsia="Calibri"/>
        </w:rPr>
        <w:t>Конюк</w:t>
      </w:r>
      <w:proofErr w:type="spellEnd"/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>Проект подготовил главный специалист управления экономики и планирования, имущества и земельных отношений администрации Убинского района Новосибирской области В.Г. Ерёмин</w:t>
      </w:r>
    </w:p>
    <w:p w:rsidR="00EE7A15" w:rsidRPr="00086FB0" w:rsidRDefault="00EE7A15" w:rsidP="00086FB0">
      <w:pPr>
        <w:pStyle w:val="ae"/>
        <w:ind w:left="0" w:firstLine="0"/>
      </w:pPr>
    </w:p>
    <w:p w:rsidR="001D7204" w:rsidRPr="00086FB0" w:rsidRDefault="001D7204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>Согласовано:</w:t>
      </w: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>Первый заместитель главы администрации</w:t>
      </w: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Убинского района Новосибирской области                                        </w:t>
      </w:r>
      <w:r w:rsidR="004B6CB3">
        <w:t xml:space="preserve">    </w:t>
      </w:r>
      <w:r w:rsidRPr="00086FB0">
        <w:t xml:space="preserve">  Н.Л. Терентьев</w:t>
      </w: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>Начальник управления финансов и налоговой политики</w:t>
      </w: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Убинского района Новосибирской области                                    </w:t>
      </w:r>
      <w:r w:rsidR="004B6CB3">
        <w:t xml:space="preserve">   </w:t>
      </w:r>
      <w:r w:rsidRPr="00086FB0">
        <w:t xml:space="preserve">   </w:t>
      </w:r>
      <w:r w:rsidR="004B6CB3">
        <w:t xml:space="preserve">      </w:t>
      </w:r>
      <w:r w:rsidRPr="00086FB0">
        <w:t xml:space="preserve">Т.В. </w:t>
      </w:r>
      <w:proofErr w:type="spellStart"/>
      <w:r w:rsidRPr="00086FB0">
        <w:t>Говаруха</w:t>
      </w:r>
      <w:proofErr w:type="spellEnd"/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>Начальник управления экономики и планирования,</w:t>
      </w: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имущества и земельных отношений администрации </w:t>
      </w: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Убинского района Новосибирской области                                        </w:t>
      </w:r>
      <w:r w:rsidR="004B6CB3">
        <w:t xml:space="preserve">         </w:t>
      </w:r>
      <w:r w:rsidRPr="00086FB0">
        <w:t xml:space="preserve">  Е.С. </w:t>
      </w:r>
      <w:proofErr w:type="spellStart"/>
      <w:r w:rsidRPr="00086FB0">
        <w:t>Нагога</w:t>
      </w:r>
      <w:proofErr w:type="spellEnd"/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>Начальник управления образования и молодёжной политики</w:t>
      </w:r>
    </w:p>
    <w:p w:rsidR="00EE7A15" w:rsidRPr="00086FB0" w:rsidRDefault="00EE7A15" w:rsidP="00086FB0">
      <w:pPr>
        <w:pStyle w:val="ae"/>
        <w:ind w:left="0" w:firstLine="0"/>
      </w:pPr>
      <w:r w:rsidRPr="00086FB0">
        <w:t>администрации Убинского района</w:t>
      </w: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Новосибирской области                                                                  </w:t>
      </w:r>
      <w:r w:rsidR="004B6CB3">
        <w:t xml:space="preserve">     </w:t>
      </w:r>
      <w:r w:rsidRPr="00086FB0">
        <w:t xml:space="preserve">Г.С. Гребенщикова                           </w:t>
      </w: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Начальник юридического отдела администрации </w:t>
      </w: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Убинского района Новосибирской области                                    </w:t>
      </w:r>
      <w:r w:rsidR="004B6CB3">
        <w:t xml:space="preserve">      </w:t>
      </w:r>
      <w:r w:rsidRPr="00086FB0">
        <w:t xml:space="preserve">Ю.Ю. </w:t>
      </w:r>
      <w:proofErr w:type="spellStart"/>
      <w:r w:rsidRPr="00086FB0">
        <w:t>Слободина</w:t>
      </w:r>
      <w:proofErr w:type="spellEnd"/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  <w:r w:rsidRPr="00086FB0">
        <w:t>Управляющий делами администрации</w:t>
      </w:r>
    </w:p>
    <w:p w:rsidR="00EE7A15" w:rsidRPr="00086FB0" w:rsidRDefault="00EE7A15" w:rsidP="00086FB0">
      <w:pPr>
        <w:pStyle w:val="ae"/>
        <w:ind w:left="0" w:firstLine="0"/>
      </w:pPr>
      <w:r w:rsidRPr="00086FB0">
        <w:t xml:space="preserve">Убинского района Новосибирской области                              </w:t>
      </w:r>
      <w:r w:rsidR="004B6CB3">
        <w:t xml:space="preserve">       </w:t>
      </w:r>
      <w:r w:rsidRPr="00086FB0">
        <w:t xml:space="preserve">          А.Н. Селютин </w:t>
      </w:r>
    </w:p>
    <w:p w:rsidR="00EE7A15" w:rsidRPr="00086FB0" w:rsidRDefault="00EE7A15" w:rsidP="00086FB0">
      <w:pPr>
        <w:pStyle w:val="ae"/>
        <w:ind w:left="0" w:firstLine="0"/>
      </w:pPr>
    </w:p>
    <w:p w:rsidR="00EE7A15" w:rsidRPr="00086FB0" w:rsidRDefault="00EE7A15" w:rsidP="00086FB0">
      <w:pPr>
        <w:pStyle w:val="ae"/>
        <w:ind w:left="0" w:firstLine="0"/>
      </w:pPr>
    </w:p>
    <w:p w:rsidR="00E704EC" w:rsidRPr="00086FB0" w:rsidRDefault="00E704EC" w:rsidP="00086FB0"/>
    <w:p w:rsidR="00E704EC" w:rsidRPr="00086FB0" w:rsidRDefault="00E704EC" w:rsidP="00086FB0"/>
    <w:p w:rsidR="00E704EC" w:rsidRPr="00086FB0" w:rsidRDefault="00E704EC" w:rsidP="00086FB0"/>
    <w:p w:rsidR="00E704EC" w:rsidRPr="00086FB0" w:rsidRDefault="00E704EC" w:rsidP="00086FB0"/>
    <w:p w:rsidR="00E704EC" w:rsidRPr="00086FB0" w:rsidRDefault="00E704EC" w:rsidP="00086FB0"/>
    <w:p w:rsidR="00E704EC" w:rsidRPr="00086FB0" w:rsidRDefault="00EE7A15" w:rsidP="00086FB0">
      <w:r w:rsidRPr="00086FB0">
        <w:t>В.Г.Ерёмин</w:t>
      </w:r>
    </w:p>
    <w:p w:rsidR="00E704EC" w:rsidRPr="00086FB0" w:rsidRDefault="00E704EC" w:rsidP="00086FB0">
      <w:r w:rsidRPr="00086FB0">
        <w:t>8 (383 66) 2</w:t>
      </w:r>
      <w:r w:rsidR="00EE7A15" w:rsidRPr="00086FB0">
        <w:t>1 179</w:t>
      </w:r>
    </w:p>
    <w:p w:rsidR="00E704EC" w:rsidRPr="00086FB0" w:rsidRDefault="00E704EC" w:rsidP="00086FB0">
      <w:r w:rsidRPr="00086FB0">
        <w:t>1</w:t>
      </w:r>
      <w:r w:rsidR="00EE7A15" w:rsidRPr="00086FB0">
        <w:t>5</w:t>
      </w:r>
      <w:r w:rsidRPr="00086FB0">
        <w:t>.</w:t>
      </w:r>
      <w:r w:rsidR="00EE7A15" w:rsidRPr="00086FB0">
        <w:t>12</w:t>
      </w:r>
      <w:r w:rsidRPr="00086FB0">
        <w:t>.2023 г.</w:t>
      </w:r>
    </w:p>
    <w:p w:rsidR="00E704EC" w:rsidRPr="00086FB0" w:rsidRDefault="00EE7A15" w:rsidP="00086FB0">
      <w:r w:rsidRPr="00086FB0">
        <w:t>управление экономики – 1 экз</w:t>
      </w:r>
      <w:r w:rsidR="001D7204" w:rsidRPr="00086FB0">
        <w:t>.</w:t>
      </w:r>
      <w:r w:rsidRPr="00086FB0">
        <w:t xml:space="preserve">, </w:t>
      </w:r>
      <w:r w:rsidR="001D7204" w:rsidRPr="00086FB0">
        <w:t xml:space="preserve">управление образования – 1 экз., </w:t>
      </w:r>
      <w:proofErr w:type="spellStart"/>
      <w:r w:rsidR="001D7204" w:rsidRPr="00086FB0">
        <w:t>УФиНП</w:t>
      </w:r>
      <w:proofErr w:type="spellEnd"/>
      <w:r w:rsidR="001D7204" w:rsidRPr="00086FB0">
        <w:t xml:space="preserve"> – 1 экз.,</w:t>
      </w:r>
    </w:p>
    <w:p w:rsidR="001D7204" w:rsidRPr="00086FB0" w:rsidRDefault="001D7204" w:rsidP="00086FB0">
      <w:r w:rsidRPr="00086FB0">
        <w:t>центр обеспечения – 1 экз.</w:t>
      </w:r>
    </w:p>
    <w:p w:rsidR="001100E6" w:rsidRPr="00086FB0" w:rsidRDefault="00BC4E38" w:rsidP="0036613C">
      <w:pPr>
        <w:ind w:left="5954"/>
        <w:jc w:val="right"/>
        <w:rPr>
          <w:sz w:val="28"/>
          <w:szCs w:val="28"/>
        </w:rPr>
      </w:pPr>
      <w:r w:rsidRPr="00086FB0">
        <w:rPr>
          <w:sz w:val="28"/>
          <w:szCs w:val="28"/>
        </w:rPr>
        <w:lastRenderedPageBreak/>
        <w:t>Приложение №</w:t>
      </w:r>
      <w:r w:rsidR="00564831" w:rsidRPr="00086FB0">
        <w:rPr>
          <w:sz w:val="28"/>
          <w:szCs w:val="28"/>
        </w:rPr>
        <w:t xml:space="preserve"> </w:t>
      </w:r>
      <w:r w:rsidRPr="00086FB0">
        <w:rPr>
          <w:sz w:val="28"/>
          <w:szCs w:val="28"/>
        </w:rPr>
        <w:t>1</w:t>
      </w:r>
    </w:p>
    <w:p w:rsidR="001D7204" w:rsidRPr="00086FB0" w:rsidRDefault="00BC4E38" w:rsidP="0036613C">
      <w:pPr>
        <w:ind w:left="5954"/>
        <w:jc w:val="right"/>
        <w:rPr>
          <w:sz w:val="28"/>
          <w:szCs w:val="28"/>
        </w:rPr>
      </w:pPr>
      <w:r w:rsidRPr="00086FB0">
        <w:rPr>
          <w:sz w:val="28"/>
          <w:szCs w:val="28"/>
        </w:rPr>
        <w:t xml:space="preserve">к </w:t>
      </w:r>
      <w:r w:rsidR="001100E6" w:rsidRPr="00086FB0">
        <w:rPr>
          <w:sz w:val="28"/>
          <w:szCs w:val="28"/>
        </w:rPr>
        <w:t>постановлени</w:t>
      </w:r>
      <w:r w:rsidRPr="00086FB0">
        <w:rPr>
          <w:sz w:val="28"/>
          <w:szCs w:val="28"/>
        </w:rPr>
        <w:t>ю</w:t>
      </w:r>
    </w:p>
    <w:p w:rsidR="001100E6" w:rsidRPr="00086FB0" w:rsidRDefault="001D7204" w:rsidP="0036613C">
      <w:pPr>
        <w:ind w:left="5954"/>
        <w:jc w:val="center"/>
        <w:rPr>
          <w:sz w:val="28"/>
          <w:szCs w:val="28"/>
        </w:rPr>
      </w:pPr>
      <w:r w:rsidRPr="00086FB0">
        <w:rPr>
          <w:sz w:val="28"/>
          <w:szCs w:val="28"/>
        </w:rPr>
        <w:t xml:space="preserve"> </w:t>
      </w:r>
      <w:r w:rsidR="001100E6" w:rsidRPr="00086FB0">
        <w:rPr>
          <w:sz w:val="28"/>
          <w:szCs w:val="28"/>
        </w:rPr>
        <w:t xml:space="preserve">администрации </w:t>
      </w:r>
      <w:r w:rsidR="00AD0457" w:rsidRPr="00086FB0">
        <w:rPr>
          <w:sz w:val="28"/>
          <w:szCs w:val="28"/>
        </w:rPr>
        <w:t xml:space="preserve">Убинского </w:t>
      </w:r>
      <w:r w:rsidR="001B6F30" w:rsidRPr="00086FB0">
        <w:rPr>
          <w:sz w:val="28"/>
          <w:szCs w:val="28"/>
        </w:rPr>
        <w:t>района</w:t>
      </w:r>
    </w:p>
    <w:p w:rsidR="001100E6" w:rsidRPr="00086FB0" w:rsidRDefault="001100E6" w:rsidP="0036613C">
      <w:pPr>
        <w:ind w:left="5954"/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Новосибирской области</w:t>
      </w:r>
    </w:p>
    <w:p w:rsidR="001100E6" w:rsidRPr="00086FB0" w:rsidRDefault="001100E6" w:rsidP="00086FB0">
      <w:pPr>
        <w:jc w:val="center"/>
        <w:rPr>
          <w:sz w:val="28"/>
        </w:rPr>
      </w:pPr>
    </w:p>
    <w:p w:rsidR="009672A2" w:rsidRPr="00086FB0" w:rsidRDefault="009672A2" w:rsidP="00086FB0">
      <w:pPr>
        <w:jc w:val="center"/>
        <w:rPr>
          <w:sz w:val="28"/>
        </w:rPr>
      </w:pPr>
      <w:r w:rsidRPr="00086FB0">
        <w:rPr>
          <w:sz w:val="28"/>
        </w:rPr>
        <w:t>Порядок</w:t>
      </w:r>
    </w:p>
    <w:p w:rsidR="009672A2" w:rsidRPr="00086FB0" w:rsidRDefault="00AD0457" w:rsidP="00086FB0">
      <w:pPr>
        <w:jc w:val="center"/>
        <w:rPr>
          <w:sz w:val="28"/>
        </w:rPr>
      </w:pPr>
      <w:r w:rsidRPr="00086FB0">
        <w:rPr>
          <w:sz w:val="28"/>
        </w:rPr>
        <w:t>определения объё</w:t>
      </w:r>
      <w:r w:rsidR="009672A2" w:rsidRPr="00086FB0">
        <w:rPr>
          <w:sz w:val="28"/>
        </w:rPr>
        <w:t xml:space="preserve">ма и условия предоставления </w:t>
      </w:r>
    </w:p>
    <w:p w:rsidR="001100E6" w:rsidRPr="00086FB0" w:rsidRDefault="009672A2" w:rsidP="00086FB0">
      <w:pPr>
        <w:jc w:val="center"/>
        <w:rPr>
          <w:sz w:val="28"/>
        </w:rPr>
      </w:pPr>
      <w:r w:rsidRPr="00086FB0">
        <w:rPr>
          <w:sz w:val="28"/>
        </w:rPr>
        <w:t xml:space="preserve">муниципальным бюджетным учреждениям </w:t>
      </w:r>
      <w:r w:rsidR="00AD0457" w:rsidRPr="00086FB0">
        <w:rPr>
          <w:sz w:val="28"/>
        </w:rPr>
        <w:t>Убинского</w:t>
      </w:r>
      <w:r w:rsidR="001B6F30" w:rsidRPr="00086FB0">
        <w:rPr>
          <w:sz w:val="28"/>
        </w:rPr>
        <w:t xml:space="preserve"> района</w:t>
      </w:r>
      <w:r w:rsidR="001100E6" w:rsidRPr="00086FB0">
        <w:rPr>
          <w:sz w:val="28"/>
        </w:rPr>
        <w:t xml:space="preserve"> Новосибирской области</w:t>
      </w:r>
      <w:r w:rsidRPr="00086FB0">
        <w:rPr>
          <w:sz w:val="28"/>
        </w:rPr>
        <w:t xml:space="preserve"> субсидий на иные цели</w:t>
      </w:r>
    </w:p>
    <w:p w:rsidR="001100E6" w:rsidRPr="00086FB0" w:rsidRDefault="001100E6" w:rsidP="00086FB0">
      <w:pPr>
        <w:rPr>
          <w:sz w:val="28"/>
        </w:rPr>
      </w:pPr>
    </w:p>
    <w:p w:rsidR="001100E6" w:rsidRPr="00086FB0" w:rsidRDefault="001100E6" w:rsidP="00086FB0">
      <w:pPr>
        <w:jc w:val="center"/>
        <w:rPr>
          <w:sz w:val="28"/>
        </w:rPr>
      </w:pPr>
      <w:r w:rsidRPr="00086FB0">
        <w:rPr>
          <w:sz w:val="28"/>
        </w:rPr>
        <w:t>1. Общие положения</w:t>
      </w:r>
    </w:p>
    <w:p w:rsidR="001100E6" w:rsidRPr="00086FB0" w:rsidRDefault="001100E6" w:rsidP="00086FB0">
      <w:pPr>
        <w:jc w:val="both"/>
        <w:rPr>
          <w:sz w:val="28"/>
        </w:rPr>
      </w:pP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1.1. Настоящий Порядок устанавливает правила определения объема и условия предоставления из бюджета </w:t>
      </w:r>
      <w:r w:rsidR="00BA302D" w:rsidRPr="00086FB0">
        <w:rPr>
          <w:sz w:val="28"/>
        </w:rPr>
        <w:t xml:space="preserve">Убинского </w:t>
      </w:r>
      <w:r w:rsidR="00EC7325" w:rsidRPr="00086FB0">
        <w:rPr>
          <w:sz w:val="28"/>
        </w:rPr>
        <w:t xml:space="preserve">района </w:t>
      </w:r>
      <w:r w:rsidRPr="00086FB0">
        <w:rPr>
          <w:sz w:val="28"/>
        </w:rPr>
        <w:t xml:space="preserve">Новосибирской области </w:t>
      </w:r>
      <w:r w:rsidR="005F4B89" w:rsidRPr="00086FB0">
        <w:rPr>
          <w:sz w:val="28"/>
        </w:rPr>
        <w:t>муниципальным бюджетным учреждениям</w:t>
      </w:r>
      <w:r w:rsidR="00EC7325" w:rsidRPr="00086FB0">
        <w:rPr>
          <w:sz w:val="28"/>
        </w:rPr>
        <w:t xml:space="preserve"> </w:t>
      </w:r>
      <w:r w:rsidR="00AD0457" w:rsidRPr="00086FB0">
        <w:rPr>
          <w:sz w:val="28"/>
        </w:rPr>
        <w:t>Убинского р</w:t>
      </w:r>
      <w:r w:rsidR="00EC7325" w:rsidRPr="00086FB0">
        <w:rPr>
          <w:sz w:val="28"/>
        </w:rPr>
        <w:t>айона</w:t>
      </w:r>
      <w:r w:rsidRPr="00086FB0">
        <w:rPr>
          <w:sz w:val="28"/>
        </w:rPr>
        <w:t xml:space="preserve"> Новосибирской области (далее – учреждения) субсидий на иные цели, не связанные с финансовым обеспечением выполнения муниципального задания на оказание муниципальных услуг (выполнение работ) (далее – целевая субсидия).</w:t>
      </w:r>
    </w:p>
    <w:p w:rsidR="001100E6" w:rsidRPr="00086FB0" w:rsidRDefault="00461734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1.2. </w:t>
      </w:r>
      <w:proofErr w:type="gramStart"/>
      <w:r w:rsidRPr="00086FB0">
        <w:rPr>
          <w:sz w:val="28"/>
        </w:rPr>
        <w:t xml:space="preserve">Иными целями в рамках </w:t>
      </w:r>
      <w:r w:rsidR="001100E6" w:rsidRPr="00086FB0">
        <w:rPr>
          <w:sz w:val="28"/>
        </w:rPr>
        <w:t>Порядка</w:t>
      </w:r>
      <w:r w:rsidRPr="00086FB0">
        <w:rPr>
          <w:sz w:val="28"/>
        </w:rPr>
        <w:t xml:space="preserve"> и условий</w:t>
      </w:r>
      <w:r w:rsidR="001100E6" w:rsidRPr="00086FB0">
        <w:rPr>
          <w:sz w:val="28"/>
        </w:rPr>
        <w:t xml:space="preserve"> являются расходы </w:t>
      </w:r>
      <w:r w:rsidRPr="00086FB0">
        <w:rPr>
          <w:sz w:val="28"/>
        </w:rPr>
        <w:t xml:space="preserve">учреждений, </w:t>
      </w:r>
      <w:r w:rsidR="001100E6" w:rsidRPr="00086FB0">
        <w:rPr>
          <w:sz w:val="28"/>
        </w:rPr>
        <w:t>не включаемые в состав нормативных затрат на оказание муниципальных услуг (вып</w:t>
      </w:r>
      <w:r w:rsidR="005468B0" w:rsidRPr="00086FB0">
        <w:rPr>
          <w:sz w:val="28"/>
        </w:rPr>
        <w:t>олнение работ)</w:t>
      </w:r>
      <w:r w:rsidRPr="00086FB0">
        <w:rPr>
          <w:sz w:val="28"/>
        </w:rPr>
        <w:t xml:space="preserve"> физическим и (или) юридическим лицам и нормативных затрат на содержание муниципального имущества</w:t>
      </w:r>
      <w:r w:rsidR="005468B0" w:rsidRPr="00086FB0">
        <w:rPr>
          <w:sz w:val="28"/>
        </w:rPr>
        <w:t>,</w:t>
      </w:r>
      <w:r w:rsidRPr="00086FB0">
        <w:rPr>
          <w:sz w:val="28"/>
        </w:rPr>
        <w:t xml:space="preserve"> а также затрат,</w:t>
      </w:r>
      <w:r w:rsidR="007906C8" w:rsidRPr="00086FB0">
        <w:rPr>
          <w:sz w:val="28"/>
        </w:rPr>
        <w:t xml:space="preserve"> </w:t>
      </w:r>
      <w:r w:rsidRPr="00086FB0">
        <w:rPr>
          <w:sz w:val="28"/>
        </w:rPr>
        <w:t>не связанных с осуществлением капитальных вложений в объекты капитального строительства муниципальной собственности,</w:t>
      </w:r>
      <w:r w:rsidR="005468B0" w:rsidRPr="00086FB0">
        <w:rPr>
          <w:sz w:val="28"/>
        </w:rPr>
        <w:t xml:space="preserve"> в том числе на:</w:t>
      </w:r>
      <w:proofErr w:type="gramEnd"/>
    </w:p>
    <w:p w:rsidR="00BD2EEC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1) </w:t>
      </w:r>
      <w:r w:rsidR="00BD2EEC" w:rsidRPr="00086FB0">
        <w:rPr>
          <w:sz w:val="28"/>
        </w:rPr>
        <w:t>ремонт зданий, помещений, имущества, закрепленного за учреждением, в том числе на разработку проектно-сметной документации на его проведение, благоустройство территорий, закрепленных за учреждениями;</w:t>
      </w:r>
    </w:p>
    <w:p w:rsidR="0051632E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2)</w:t>
      </w:r>
      <w:r w:rsidR="00914028" w:rsidRPr="00086FB0">
        <w:rPr>
          <w:sz w:val="28"/>
        </w:rPr>
        <w:t xml:space="preserve"> </w:t>
      </w:r>
      <w:r w:rsidRPr="00086FB0">
        <w:rPr>
          <w:sz w:val="28"/>
        </w:rPr>
        <w:t xml:space="preserve"> </w:t>
      </w:r>
      <w:r w:rsidR="0051632E" w:rsidRPr="00086FB0">
        <w:rPr>
          <w:sz w:val="28"/>
        </w:rPr>
        <w:t>содержание зданий, помещений, имущества, закрепленного за учреждениями;</w:t>
      </w:r>
    </w:p>
    <w:p w:rsidR="001100E6" w:rsidRPr="00086FB0" w:rsidRDefault="0051632E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3)</w:t>
      </w:r>
      <w:r w:rsidR="00C4607B" w:rsidRPr="00086FB0">
        <w:rPr>
          <w:sz w:val="28"/>
        </w:rPr>
        <w:t>укрепление материально-технической базы учреждений;</w:t>
      </w:r>
    </w:p>
    <w:p w:rsidR="001100E6" w:rsidRPr="00086FB0" w:rsidRDefault="0051632E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4</w:t>
      </w:r>
      <w:r w:rsidR="001100E6" w:rsidRPr="00086FB0">
        <w:rPr>
          <w:sz w:val="28"/>
        </w:rPr>
        <w:t xml:space="preserve">) </w:t>
      </w:r>
      <w:r w:rsidR="00914028" w:rsidRPr="00086FB0">
        <w:rPr>
          <w:sz w:val="28"/>
        </w:rPr>
        <w:t xml:space="preserve"> </w:t>
      </w:r>
      <w:r w:rsidR="001100E6" w:rsidRPr="00086FB0">
        <w:rPr>
          <w:sz w:val="28"/>
        </w:rPr>
        <w:t>проведение мероприятий по ликвидации чрезвычайной ситуации;</w:t>
      </w:r>
    </w:p>
    <w:p w:rsidR="00C4607B" w:rsidRPr="00086FB0" w:rsidRDefault="0051632E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5</w:t>
      </w:r>
      <w:r w:rsidR="001100E6" w:rsidRPr="00086FB0">
        <w:rPr>
          <w:sz w:val="28"/>
        </w:rPr>
        <w:t>) обеспечение отдыха, оздоровления де</w:t>
      </w:r>
      <w:r w:rsidR="008C0554" w:rsidRPr="00086FB0">
        <w:rPr>
          <w:sz w:val="28"/>
        </w:rPr>
        <w:t>тей, подростков;</w:t>
      </w:r>
    </w:p>
    <w:p w:rsidR="001100E6" w:rsidRPr="00086FB0" w:rsidRDefault="0051632E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6</w:t>
      </w:r>
      <w:r w:rsidR="00C4607B" w:rsidRPr="00086FB0">
        <w:rPr>
          <w:sz w:val="28"/>
        </w:rPr>
        <w:t xml:space="preserve">) </w:t>
      </w:r>
      <w:r w:rsidR="00914028" w:rsidRPr="00086FB0">
        <w:rPr>
          <w:sz w:val="28"/>
        </w:rPr>
        <w:t xml:space="preserve"> </w:t>
      </w:r>
      <w:r w:rsidR="00C4607B" w:rsidRPr="00086FB0">
        <w:rPr>
          <w:sz w:val="28"/>
        </w:rPr>
        <w:t xml:space="preserve">выплаты поощрений работникам по итогам </w:t>
      </w:r>
      <w:r w:rsidR="00914028" w:rsidRPr="00086FB0">
        <w:rPr>
          <w:sz w:val="28"/>
        </w:rPr>
        <w:t>конкурсов;</w:t>
      </w:r>
    </w:p>
    <w:p w:rsidR="001100E6" w:rsidRPr="00086FB0" w:rsidRDefault="0051632E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7</w:t>
      </w:r>
      <w:r w:rsidR="00914028" w:rsidRPr="00086FB0">
        <w:rPr>
          <w:sz w:val="28"/>
        </w:rPr>
        <w:t xml:space="preserve">) </w:t>
      </w:r>
      <w:r w:rsidR="00EC7325" w:rsidRPr="00086FB0">
        <w:rPr>
          <w:sz w:val="28"/>
        </w:rPr>
        <w:t>выплаты связанные с исполнением решения налоговых</w:t>
      </w:r>
      <w:r w:rsidR="00C4607B" w:rsidRPr="00086FB0">
        <w:rPr>
          <w:sz w:val="28"/>
        </w:rPr>
        <w:t xml:space="preserve"> органов о взыскании налогов, сборов, пеней и штрафов, предусматривающих обращение взыскания на средства бюджета района, вступивших в силу судебных актов, предписаний надзорных органов</w:t>
      </w:r>
      <w:r w:rsidR="001100E6" w:rsidRPr="00086FB0">
        <w:rPr>
          <w:sz w:val="28"/>
        </w:rPr>
        <w:t>;</w:t>
      </w:r>
    </w:p>
    <w:p w:rsidR="001100E6" w:rsidRPr="00086FB0" w:rsidRDefault="001100E6" w:rsidP="00086FB0">
      <w:pPr>
        <w:jc w:val="both"/>
        <w:rPr>
          <w:sz w:val="28"/>
        </w:rPr>
      </w:pPr>
      <w:r w:rsidRPr="00086FB0">
        <w:rPr>
          <w:sz w:val="28"/>
        </w:rPr>
        <w:tab/>
        <w:t>8) услуги по разработке технических условий присоединения к сетям инженерно-технического обеспечения по муниципальным учреждениям;</w:t>
      </w:r>
    </w:p>
    <w:p w:rsidR="001100E6" w:rsidRPr="00086FB0" w:rsidRDefault="0091402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9</w:t>
      </w:r>
      <w:r w:rsidR="001100E6" w:rsidRPr="00086FB0">
        <w:rPr>
          <w:sz w:val="28"/>
        </w:rPr>
        <w:t>) проведение мероприятий по формированию системы обеспечения безопасности муниципальных учреждений;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</w:t>
      </w:r>
      <w:r w:rsidR="00914028" w:rsidRPr="00086FB0">
        <w:rPr>
          <w:sz w:val="28"/>
        </w:rPr>
        <w:t>0</w:t>
      </w:r>
      <w:r w:rsidRPr="00086FB0">
        <w:rPr>
          <w:sz w:val="28"/>
        </w:rPr>
        <w:t>)</w:t>
      </w:r>
      <w:r w:rsidR="00AF2D70">
        <w:rPr>
          <w:sz w:val="28"/>
        </w:rPr>
        <w:t xml:space="preserve"> </w:t>
      </w:r>
      <w:r w:rsidR="004C0D2B" w:rsidRPr="00086FB0">
        <w:rPr>
          <w:sz w:val="28"/>
        </w:rPr>
        <w:t xml:space="preserve">финансовое обеспечение мероприятий, связанных с </w:t>
      </w:r>
      <w:r w:rsidR="003A5F11" w:rsidRPr="00086FB0">
        <w:rPr>
          <w:sz w:val="28"/>
        </w:rPr>
        <w:t>созданием</w:t>
      </w:r>
      <w:r w:rsidR="004C0D2B" w:rsidRPr="00086FB0">
        <w:rPr>
          <w:sz w:val="28"/>
        </w:rPr>
        <w:t>, реорганизацией, ликвидаций учреждений</w:t>
      </w:r>
      <w:r w:rsidRPr="00086FB0">
        <w:rPr>
          <w:sz w:val="28"/>
        </w:rPr>
        <w:t>;</w:t>
      </w:r>
    </w:p>
    <w:p w:rsidR="005468B0" w:rsidRPr="00086FB0" w:rsidRDefault="001100E6" w:rsidP="00086FB0">
      <w:pPr>
        <w:ind w:firstLine="709"/>
        <w:jc w:val="both"/>
        <w:rPr>
          <w:sz w:val="28"/>
        </w:rPr>
      </w:pPr>
      <w:r w:rsidRPr="00086FB0">
        <w:rPr>
          <w:sz w:val="28"/>
        </w:rPr>
        <w:t>1</w:t>
      </w:r>
      <w:r w:rsidR="004C0D2B" w:rsidRPr="00086FB0">
        <w:rPr>
          <w:sz w:val="28"/>
        </w:rPr>
        <w:t>1</w:t>
      </w:r>
      <w:r w:rsidRPr="00086FB0">
        <w:rPr>
          <w:sz w:val="28"/>
        </w:rPr>
        <w:t xml:space="preserve">) </w:t>
      </w:r>
      <w:r w:rsidR="004C0D2B" w:rsidRPr="00086FB0">
        <w:rPr>
          <w:sz w:val="28"/>
        </w:rPr>
        <w:t>организацию</w:t>
      </w:r>
      <w:r w:rsidRPr="00086FB0">
        <w:rPr>
          <w:sz w:val="28"/>
        </w:rPr>
        <w:t xml:space="preserve"> питания обучающихся</w:t>
      </w:r>
      <w:r w:rsidR="004C0D2B" w:rsidRPr="00086FB0">
        <w:rPr>
          <w:sz w:val="28"/>
        </w:rPr>
        <w:t>, воспитанников учреждений</w:t>
      </w:r>
      <w:r w:rsidRPr="00086FB0">
        <w:rPr>
          <w:sz w:val="28"/>
        </w:rPr>
        <w:t>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lastRenderedPageBreak/>
        <w:t>1</w:t>
      </w:r>
      <w:r w:rsidR="003A5F11" w:rsidRPr="00086FB0">
        <w:rPr>
          <w:sz w:val="28"/>
        </w:rPr>
        <w:t>2</w:t>
      </w:r>
      <w:r w:rsidRPr="00086FB0">
        <w:rPr>
          <w:sz w:val="28"/>
        </w:rPr>
        <w:t>) реализацию мероприятий по поддержке образования для детей с ограниченными возможностями здоровья (оснащение</w:t>
      </w:r>
      <w:r w:rsidR="005468B0" w:rsidRPr="00086FB0">
        <w:rPr>
          <w:sz w:val="28"/>
        </w:rPr>
        <w:t xml:space="preserve"> образовательных организаций);</w:t>
      </w:r>
    </w:p>
    <w:p w:rsidR="003A5F11" w:rsidRPr="00086FB0" w:rsidRDefault="003A5F11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13)  организацию мероприятий по оформлению «Социальной карты»;</w:t>
      </w:r>
    </w:p>
    <w:p w:rsidR="00E611C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</w:t>
      </w:r>
      <w:r w:rsidR="003A5F11" w:rsidRPr="00086FB0">
        <w:rPr>
          <w:sz w:val="28"/>
        </w:rPr>
        <w:t>4</w:t>
      </w:r>
      <w:r w:rsidRPr="00086FB0">
        <w:rPr>
          <w:sz w:val="28"/>
        </w:rPr>
        <w:t>) реализацию мероприятий по ресурсному обеспеч</w:t>
      </w:r>
      <w:r w:rsidR="005468B0" w:rsidRPr="00086FB0">
        <w:rPr>
          <w:sz w:val="28"/>
        </w:rPr>
        <w:t>ению модернизации образования;</w:t>
      </w:r>
    </w:p>
    <w:p w:rsidR="003A5F11" w:rsidRPr="00086FB0" w:rsidRDefault="0091402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</w:t>
      </w:r>
      <w:r w:rsidR="003A5F11" w:rsidRPr="00086FB0">
        <w:rPr>
          <w:sz w:val="28"/>
        </w:rPr>
        <w:t>5</w:t>
      </w:r>
      <w:r w:rsidR="001100E6" w:rsidRPr="00086FB0">
        <w:rPr>
          <w:sz w:val="28"/>
        </w:rPr>
        <w:t xml:space="preserve">) </w:t>
      </w:r>
      <w:r w:rsidR="003A5F11" w:rsidRPr="00086FB0">
        <w:rPr>
          <w:sz w:val="28"/>
        </w:rPr>
        <w:t xml:space="preserve">реализацию мероприятий по недопущению распространения новой </w:t>
      </w:r>
      <w:proofErr w:type="spellStart"/>
      <w:r w:rsidR="003A5F11" w:rsidRPr="00086FB0">
        <w:rPr>
          <w:sz w:val="28"/>
        </w:rPr>
        <w:t>коронавирусной</w:t>
      </w:r>
      <w:proofErr w:type="spellEnd"/>
      <w:r w:rsidR="003A5F11" w:rsidRPr="00086FB0">
        <w:rPr>
          <w:sz w:val="28"/>
        </w:rPr>
        <w:t xml:space="preserve"> инфекции (COVID-19) на территории </w:t>
      </w:r>
      <w:r w:rsidR="00AD0457" w:rsidRPr="00086FB0">
        <w:rPr>
          <w:sz w:val="28"/>
        </w:rPr>
        <w:t xml:space="preserve">Убинского </w:t>
      </w:r>
      <w:r w:rsidR="003A5F11" w:rsidRPr="00086FB0">
        <w:rPr>
          <w:sz w:val="28"/>
        </w:rPr>
        <w:t xml:space="preserve">района Новосибирской области; </w:t>
      </w:r>
    </w:p>
    <w:p w:rsidR="001100E6" w:rsidRPr="00086FB0" w:rsidRDefault="003A5F11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16) </w:t>
      </w:r>
      <w:r w:rsidR="001100E6" w:rsidRPr="00086FB0">
        <w:rPr>
          <w:sz w:val="28"/>
        </w:rPr>
        <w:t>реализацию мероприятий, проводимых в рамках региональны</w:t>
      </w:r>
      <w:r w:rsidR="007667AA" w:rsidRPr="00086FB0">
        <w:rPr>
          <w:sz w:val="28"/>
        </w:rPr>
        <w:t>х проектов «Старшее поколение»</w:t>
      </w:r>
      <w:r w:rsidR="001100E6" w:rsidRPr="00086FB0">
        <w:rPr>
          <w:sz w:val="28"/>
        </w:rPr>
        <w:t>, входящих в состав национального проекта «Демография»;</w:t>
      </w:r>
    </w:p>
    <w:p w:rsidR="001100E6" w:rsidRPr="00086FB0" w:rsidRDefault="0091402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</w:t>
      </w:r>
      <w:r w:rsidR="003A5F11" w:rsidRPr="00086FB0">
        <w:rPr>
          <w:sz w:val="28"/>
        </w:rPr>
        <w:t>7</w:t>
      </w:r>
      <w:r w:rsidR="001100E6" w:rsidRPr="00086FB0">
        <w:rPr>
          <w:sz w:val="28"/>
        </w:rPr>
        <w:t>) реализацию мероприятий, проводимых в рамках региональных проектов «</w:t>
      </w:r>
      <w:r w:rsidR="007667AA" w:rsidRPr="00086FB0">
        <w:rPr>
          <w:sz w:val="28"/>
        </w:rPr>
        <w:t>Точка роста</w:t>
      </w:r>
      <w:r w:rsidR="001100E6" w:rsidRPr="00086FB0">
        <w:rPr>
          <w:sz w:val="28"/>
        </w:rPr>
        <w:t>», «Успех каждого ребенка», входящих в состав национального проекта «Образование»;</w:t>
      </w:r>
    </w:p>
    <w:p w:rsidR="003A5F11" w:rsidRPr="00086FB0" w:rsidRDefault="002F1645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18) реализацию мероприятий, проводимых в рамках программы «Развитие физической культуры и спорта</w:t>
      </w:r>
      <w:r w:rsidR="00792D89">
        <w:rPr>
          <w:sz w:val="28"/>
        </w:rPr>
        <w:t xml:space="preserve"> в Убинском районе Новосибирской области</w:t>
      </w:r>
      <w:r w:rsidRPr="00086FB0">
        <w:rPr>
          <w:sz w:val="28"/>
        </w:rPr>
        <w:t>»;</w:t>
      </w:r>
    </w:p>
    <w:p w:rsidR="0051632E" w:rsidRPr="00086FB0" w:rsidRDefault="002F1645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19</w:t>
      </w:r>
      <w:r w:rsidR="001100E6" w:rsidRPr="00086FB0">
        <w:rPr>
          <w:sz w:val="28"/>
        </w:rPr>
        <w:t xml:space="preserve">) </w:t>
      </w:r>
      <w:r w:rsidR="0051632E" w:rsidRPr="00086FB0">
        <w:rPr>
          <w:sz w:val="28"/>
        </w:rPr>
        <w:t xml:space="preserve">реализацию мероприятий, проводимых в рамках муниципальной программы «Культура </w:t>
      </w:r>
      <w:r w:rsidR="00AD0457" w:rsidRPr="00086FB0">
        <w:rPr>
          <w:sz w:val="28"/>
        </w:rPr>
        <w:t xml:space="preserve">Убинского </w:t>
      </w:r>
      <w:r w:rsidR="0051632E" w:rsidRPr="00086FB0">
        <w:rPr>
          <w:sz w:val="28"/>
        </w:rPr>
        <w:t>района</w:t>
      </w:r>
      <w:r w:rsidR="00792D89">
        <w:rPr>
          <w:sz w:val="28"/>
        </w:rPr>
        <w:t xml:space="preserve"> Новосибирской области</w:t>
      </w:r>
      <w:r w:rsidR="0051632E" w:rsidRPr="00086FB0">
        <w:rPr>
          <w:sz w:val="28"/>
        </w:rPr>
        <w:t>»;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</w:t>
      </w:r>
      <w:r w:rsidR="002F1645" w:rsidRPr="00086FB0">
        <w:rPr>
          <w:sz w:val="28"/>
        </w:rPr>
        <w:t>0</w:t>
      </w:r>
      <w:r w:rsidRPr="00086FB0">
        <w:rPr>
          <w:sz w:val="28"/>
        </w:rPr>
        <w:t xml:space="preserve">) реализацию мероприятий </w:t>
      </w:r>
      <w:r w:rsidR="003A5F11" w:rsidRPr="00086FB0">
        <w:rPr>
          <w:sz w:val="28"/>
        </w:rPr>
        <w:t xml:space="preserve">проводимых в рамках </w:t>
      </w:r>
      <w:r w:rsidRPr="00086FB0">
        <w:rPr>
          <w:sz w:val="28"/>
        </w:rPr>
        <w:t>муниципальной программы «</w:t>
      </w:r>
      <w:r w:rsidR="00792D89" w:rsidRPr="00792D89">
        <w:rPr>
          <w:sz w:val="28"/>
        </w:rPr>
        <w:t>Развитие молодёжного движения на территории Убинского района Новосибирской области</w:t>
      </w:r>
      <w:r w:rsidR="005D517A" w:rsidRPr="00086FB0">
        <w:rPr>
          <w:sz w:val="28"/>
        </w:rPr>
        <w:t>»</w:t>
      </w:r>
      <w:r w:rsidRPr="00086FB0">
        <w:rPr>
          <w:sz w:val="28"/>
        </w:rPr>
        <w:t>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</w:t>
      </w:r>
      <w:r w:rsidR="002F1645" w:rsidRPr="00086FB0">
        <w:rPr>
          <w:sz w:val="28"/>
        </w:rPr>
        <w:t>1</w:t>
      </w:r>
      <w:r w:rsidRPr="00086FB0">
        <w:rPr>
          <w:sz w:val="28"/>
        </w:rPr>
        <w:t>) реализацию мероприятий</w:t>
      </w:r>
      <w:r w:rsidR="003A5F11" w:rsidRPr="00086FB0">
        <w:t xml:space="preserve"> </w:t>
      </w:r>
      <w:r w:rsidR="003A5F11" w:rsidRPr="00086FB0">
        <w:rPr>
          <w:sz w:val="28"/>
        </w:rPr>
        <w:t>проводимых в рамках</w:t>
      </w:r>
      <w:r w:rsidRPr="00086FB0">
        <w:rPr>
          <w:sz w:val="28"/>
        </w:rPr>
        <w:t xml:space="preserve"> муниципальной программы </w:t>
      </w:r>
      <w:r w:rsidR="005D517A" w:rsidRPr="00086FB0">
        <w:rPr>
          <w:sz w:val="28"/>
        </w:rPr>
        <w:t>«</w:t>
      </w:r>
      <w:r w:rsidR="000D3360" w:rsidRPr="00086FB0">
        <w:rPr>
          <w:sz w:val="28"/>
        </w:rPr>
        <w:t>Выявление и поддержка о</w:t>
      </w:r>
      <w:r w:rsidR="00914028" w:rsidRPr="00086FB0">
        <w:rPr>
          <w:sz w:val="28"/>
        </w:rPr>
        <w:t>дарённы</w:t>
      </w:r>
      <w:r w:rsidR="000D3360" w:rsidRPr="00086FB0">
        <w:rPr>
          <w:sz w:val="28"/>
        </w:rPr>
        <w:t>х</w:t>
      </w:r>
      <w:r w:rsidR="00914028" w:rsidRPr="00086FB0">
        <w:rPr>
          <w:sz w:val="28"/>
        </w:rPr>
        <w:t xml:space="preserve"> дет</w:t>
      </w:r>
      <w:r w:rsidR="000D3360" w:rsidRPr="00086FB0">
        <w:rPr>
          <w:sz w:val="28"/>
        </w:rPr>
        <w:t>ей в</w:t>
      </w:r>
      <w:r w:rsidRPr="00086FB0">
        <w:rPr>
          <w:sz w:val="28"/>
        </w:rPr>
        <w:t xml:space="preserve"> </w:t>
      </w:r>
      <w:r w:rsidR="00AD0457" w:rsidRPr="00086FB0">
        <w:rPr>
          <w:sz w:val="28"/>
        </w:rPr>
        <w:t xml:space="preserve">Убинском </w:t>
      </w:r>
      <w:r w:rsidR="00914028" w:rsidRPr="00086FB0">
        <w:rPr>
          <w:sz w:val="28"/>
        </w:rPr>
        <w:t>район</w:t>
      </w:r>
      <w:r w:rsidR="000D3360" w:rsidRPr="00086FB0">
        <w:rPr>
          <w:sz w:val="28"/>
        </w:rPr>
        <w:t>е</w:t>
      </w:r>
      <w:r w:rsidR="00914028" w:rsidRPr="00086FB0">
        <w:rPr>
          <w:sz w:val="28"/>
        </w:rPr>
        <w:t xml:space="preserve"> </w:t>
      </w:r>
      <w:r w:rsidRPr="00086FB0">
        <w:rPr>
          <w:sz w:val="28"/>
        </w:rPr>
        <w:t>Новосибирской области</w:t>
      </w:r>
      <w:r w:rsidR="005D517A" w:rsidRPr="00086FB0">
        <w:rPr>
          <w:sz w:val="28"/>
        </w:rPr>
        <w:t>»</w:t>
      </w:r>
      <w:r w:rsidRPr="00086FB0">
        <w:rPr>
          <w:sz w:val="28"/>
        </w:rPr>
        <w:t>;</w:t>
      </w:r>
    </w:p>
    <w:p w:rsidR="005F4B89" w:rsidRPr="00086FB0" w:rsidRDefault="002F1645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22</w:t>
      </w:r>
      <w:r w:rsidR="005F4B89" w:rsidRPr="00086FB0">
        <w:rPr>
          <w:sz w:val="28"/>
        </w:rPr>
        <w:t>) реализацию мероприятий</w:t>
      </w:r>
      <w:r w:rsidR="003A5F11" w:rsidRPr="00086FB0">
        <w:t xml:space="preserve"> </w:t>
      </w:r>
      <w:r w:rsidR="003A5F11" w:rsidRPr="00086FB0">
        <w:rPr>
          <w:sz w:val="28"/>
        </w:rPr>
        <w:t>проводимых в рамках</w:t>
      </w:r>
      <w:r w:rsidR="005F4B89" w:rsidRPr="00086FB0">
        <w:rPr>
          <w:sz w:val="28"/>
        </w:rPr>
        <w:t xml:space="preserve"> муниципальной программы «</w:t>
      </w:r>
      <w:r w:rsidR="00F31999" w:rsidRPr="00F31999">
        <w:rPr>
          <w:sz w:val="28"/>
        </w:rPr>
        <w:t>Обеспечение безопасности дорожного движения на автодорогах местного значения Убинского района Новосибирской области</w:t>
      </w:r>
      <w:r w:rsidR="000D3360" w:rsidRPr="00086FB0">
        <w:rPr>
          <w:sz w:val="28"/>
        </w:rPr>
        <w:t>»</w:t>
      </w:r>
      <w:r w:rsidR="005F4B89" w:rsidRPr="00086FB0">
        <w:rPr>
          <w:sz w:val="28"/>
        </w:rPr>
        <w:t>;</w:t>
      </w:r>
    </w:p>
    <w:p w:rsidR="005D517A" w:rsidRPr="00086FB0" w:rsidRDefault="002F1645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</w:t>
      </w:r>
      <w:r w:rsidR="005D517A" w:rsidRPr="00086FB0">
        <w:rPr>
          <w:sz w:val="28"/>
        </w:rPr>
        <w:t>3) реализацию мероприятий</w:t>
      </w:r>
      <w:r w:rsidR="003A5F11" w:rsidRPr="00086FB0">
        <w:t xml:space="preserve"> </w:t>
      </w:r>
      <w:r w:rsidR="003A5F11" w:rsidRPr="00086FB0">
        <w:rPr>
          <w:sz w:val="28"/>
        </w:rPr>
        <w:t>проводимых в рамках</w:t>
      </w:r>
      <w:r w:rsidR="005D517A" w:rsidRPr="00086FB0">
        <w:rPr>
          <w:sz w:val="28"/>
        </w:rPr>
        <w:t xml:space="preserve"> муниципальной программы </w:t>
      </w:r>
      <w:r w:rsidR="00F31999">
        <w:rPr>
          <w:sz w:val="28"/>
        </w:rPr>
        <w:t xml:space="preserve">«Развитие физической культуры и </w:t>
      </w:r>
      <w:r w:rsidR="005D517A" w:rsidRPr="00086FB0">
        <w:rPr>
          <w:sz w:val="28"/>
        </w:rPr>
        <w:t xml:space="preserve">спорта в </w:t>
      </w:r>
      <w:r w:rsidR="00AD0457" w:rsidRPr="00086FB0">
        <w:rPr>
          <w:sz w:val="28"/>
        </w:rPr>
        <w:t>Убинском</w:t>
      </w:r>
      <w:r w:rsidR="005D517A" w:rsidRPr="00086FB0">
        <w:rPr>
          <w:sz w:val="28"/>
        </w:rPr>
        <w:t xml:space="preserve"> районе Новосибирской области»;</w:t>
      </w:r>
    </w:p>
    <w:p w:rsidR="005D517A" w:rsidRPr="00086FB0" w:rsidRDefault="002F1645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24</w:t>
      </w:r>
      <w:r w:rsidR="005D517A" w:rsidRPr="00086FB0">
        <w:rPr>
          <w:sz w:val="28"/>
        </w:rPr>
        <w:t>) реализацию мероприятий</w:t>
      </w:r>
      <w:r w:rsidR="003A5F11" w:rsidRPr="00086FB0">
        <w:t xml:space="preserve"> </w:t>
      </w:r>
      <w:r w:rsidR="003A5F11" w:rsidRPr="00086FB0">
        <w:rPr>
          <w:sz w:val="28"/>
        </w:rPr>
        <w:t>проводимых в рамках</w:t>
      </w:r>
      <w:r w:rsidR="005D517A" w:rsidRPr="00086FB0">
        <w:rPr>
          <w:sz w:val="28"/>
        </w:rPr>
        <w:t xml:space="preserve"> муниципальной программы «Развитие образования в </w:t>
      </w:r>
      <w:r w:rsidR="00AD0457" w:rsidRPr="00086FB0">
        <w:rPr>
          <w:sz w:val="28"/>
        </w:rPr>
        <w:t>Убинском</w:t>
      </w:r>
      <w:r w:rsidR="005D517A" w:rsidRPr="00086FB0">
        <w:rPr>
          <w:sz w:val="28"/>
        </w:rPr>
        <w:t xml:space="preserve"> районе Новосибирской области»;</w:t>
      </w:r>
    </w:p>
    <w:p w:rsidR="005D517A" w:rsidRPr="00086FB0" w:rsidRDefault="002F1645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25</w:t>
      </w:r>
      <w:r w:rsidR="005D517A" w:rsidRPr="00086FB0">
        <w:rPr>
          <w:sz w:val="28"/>
        </w:rPr>
        <w:t xml:space="preserve">) реализацию мероприятий </w:t>
      </w:r>
      <w:r w:rsidR="003A5F11" w:rsidRPr="00086FB0">
        <w:rPr>
          <w:sz w:val="28"/>
        </w:rPr>
        <w:t xml:space="preserve">проводимых в рамках </w:t>
      </w:r>
      <w:r w:rsidR="005D517A" w:rsidRPr="00086FB0">
        <w:rPr>
          <w:sz w:val="28"/>
        </w:rPr>
        <w:t>муниципальной программы «</w:t>
      </w:r>
      <w:r w:rsidR="00F53674" w:rsidRPr="00F53674">
        <w:rPr>
          <w:sz w:val="28"/>
        </w:rPr>
        <w:t>Социальная поддержка населения Убинского района Новосибирской области</w:t>
      </w:r>
      <w:bookmarkStart w:id="0" w:name="_GoBack"/>
      <w:bookmarkEnd w:id="0"/>
      <w:r w:rsidR="005D517A" w:rsidRPr="00086FB0">
        <w:rPr>
          <w:sz w:val="28"/>
        </w:rPr>
        <w:t>»</w:t>
      </w:r>
      <w:r w:rsidR="003A5F11" w:rsidRPr="00086FB0">
        <w:rPr>
          <w:sz w:val="28"/>
        </w:rPr>
        <w:t>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1.3. Целевые субсидии предоставляются</w:t>
      </w:r>
      <w:r w:rsidR="00914028" w:rsidRPr="00086FB0">
        <w:rPr>
          <w:sz w:val="28"/>
        </w:rPr>
        <w:t xml:space="preserve"> администрацией </w:t>
      </w:r>
      <w:r w:rsidR="00AD0457" w:rsidRPr="00086FB0">
        <w:rPr>
          <w:sz w:val="28"/>
        </w:rPr>
        <w:t xml:space="preserve">Убинского </w:t>
      </w:r>
      <w:r w:rsidR="00914028" w:rsidRPr="00086FB0">
        <w:rPr>
          <w:sz w:val="28"/>
        </w:rPr>
        <w:t xml:space="preserve">района Новосибирской области </w:t>
      </w:r>
      <w:r w:rsidRPr="00086FB0">
        <w:rPr>
          <w:sz w:val="28"/>
        </w:rPr>
        <w:t xml:space="preserve"> </w:t>
      </w:r>
      <w:r w:rsidR="00914028" w:rsidRPr="00086FB0">
        <w:rPr>
          <w:sz w:val="28"/>
        </w:rPr>
        <w:t xml:space="preserve">осуществляющей функции и полномочия учредителя в отношении </w:t>
      </w:r>
      <w:r w:rsidR="006A29AB" w:rsidRPr="00086FB0">
        <w:rPr>
          <w:sz w:val="28"/>
        </w:rPr>
        <w:t xml:space="preserve">бюджетных </w:t>
      </w:r>
      <w:r w:rsidR="00914028" w:rsidRPr="00086FB0">
        <w:rPr>
          <w:sz w:val="28"/>
        </w:rPr>
        <w:t xml:space="preserve">учреждений </w:t>
      </w:r>
      <w:r w:rsidR="00AD0457" w:rsidRPr="00086FB0">
        <w:rPr>
          <w:sz w:val="28"/>
        </w:rPr>
        <w:t xml:space="preserve">Убинского </w:t>
      </w:r>
      <w:r w:rsidR="00914028" w:rsidRPr="00086FB0">
        <w:rPr>
          <w:sz w:val="28"/>
        </w:rPr>
        <w:t xml:space="preserve">района Новосибирской области </w:t>
      </w:r>
      <w:r w:rsidRPr="00086FB0">
        <w:rPr>
          <w:sz w:val="28"/>
        </w:rPr>
        <w:t xml:space="preserve">(далее – </w:t>
      </w:r>
      <w:r w:rsidR="009672A2" w:rsidRPr="00086FB0">
        <w:rPr>
          <w:sz w:val="28"/>
        </w:rPr>
        <w:t>учредитель</w:t>
      </w:r>
      <w:r w:rsidRPr="00086FB0">
        <w:rPr>
          <w:sz w:val="28"/>
        </w:rPr>
        <w:t xml:space="preserve">). </w:t>
      </w:r>
    </w:p>
    <w:p w:rsidR="008C0554" w:rsidRPr="00086FB0" w:rsidRDefault="008C0554" w:rsidP="00086FB0">
      <w:pPr>
        <w:rPr>
          <w:sz w:val="28"/>
        </w:rPr>
      </w:pPr>
    </w:p>
    <w:p w:rsidR="001100E6" w:rsidRPr="00086FB0" w:rsidRDefault="001100E6" w:rsidP="00086FB0">
      <w:pPr>
        <w:jc w:val="center"/>
        <w:rPr>
          <w:sz w:val="28"/>
        </w:rPr>
      </w:pPr>
      <w:r w:rsidRPr="00086FB0">
        <w:rPr>
          <w:sz w:val="28"/>
        </w:rPr>
        <w:t>2.  Условия и порядок предоставления субсидий</w:t>
      </w:r>
    </w:p>
    <w:p w:rsidR="001100E6" w:rsidRPr="00086FB0" w:rsidRDefault="001100E6" w:rsidP="00086FB0">
      <w:pPr>
        <w:jc w:val="center"/>
        <w:rPr>
          <w:sz w:val="28"/>
        </w:rPr>
      </w:pP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2.1. Целевые субсидии предоставляются учреждениям в пределах бюджетных ассигнований, предусмотренных решением о бюджете </w:t>
      </w:r>
      <w:r w:rsidR="00AD0457" w:rsidRPr="00086FB0">
        <w:rPr>
          <w:sz w:val="28"/>
        </w:rPr>
        <w:t xml:space="preserve">Убинского </w:t>
      </w:r>
      <w:r w:rsidR="005F4B89" w:rsidRPr="00086FB0">
        <w:rPr>
          <w:sz w:val="28"/>
        </w:rPr>
        <w:t xml:space="preserve">района  </w:t>
      </w:r>
      <w:r w:rsidRPr="00086FB0">
        <w:rPr>
          <w:sz w:val="28"/>
        </w:rPr>
        <w:lastRenderedPageBreak/>
        <w:t xml:space="preserve">Новосибирской области на соответствующий финансовый год, и лимитов бюджетных обязательств, предусмотренных </w:t>
      </w:r>
      <w:r w:rsidR="005F4B89" w:rsidRPr="00086FB0">
        <w:rPr>
          <w:sz w:val="28"/>
        </w:rPr>
        <w:t>учредител</w:t>
      </w:r>
      <w:r w:rsidR="006A29AB" w:rsidRPr="00086FB0">
        <w:rPr>
          <w:sz w:val="28"/>
        </w:rPr>
        <w:t>ю</w:t>
      </w:r>
      <w:r w:rsidR="005F4B89" w:rsidRPr="00086FB0">
        <w:rPr>
          <w:sz w:val="28"/>
        </w:rPr>
        <w:t>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2.2. Для получения целевой субсидии учреждение представляет </w:t>
      </w:r>
      <w:r w:rsidR="006A29AB" w:rsidRPr="00086FB0">
        <w:rPr>
          <w:sz w:val="28"/>
        </w:rPr>
        <w:t>учредителю</w:t>
      </w:r>
      <w:r w:rsidRPr="00086FB0">
        <w:rPr>
          <w:sz w:val="28"/>
        </w:rPr>
        <w:t xml:space="preserve"> следующие документы: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proofErr w:type="gramStart"/>
      <w:r w:rsidRPr="00086FB0">
        <w:rPr>
          <w:sz w:val="28"/>
        </w:rPr>
        <w:t>пояснительную записку, содержащую обоснование необходимости предоставления бюджетных средств на цели, установленные в соответствии с пунктом 1.2. настоящего Порядка, включая расчет-обоснование суммы субсидии, в том числе предварительную смету на выполнение соответствующих работ (оказание услуг), проведение мероприятий, приобретение имущества (за исключением недвижимого имущества), а также предложения поставщиков (подрядчиков, исполнителей), статистические данные и (или) иную информацию;</w:t>
      </w:r>
      <w:proofErr w:type="gramEnd"/>
    </w:p>
    <w:p w:rsidR="001100E6" w:rsidRPr="00086FB0" w:rsidRDefault="005F4B89" w:rsidP="00086FB0">
      <w:pPr>
        <w:ind w:firstLine="709"/>
        <w:jc w:val="both"/>
        <w:rPr>
          <w:sz w:val="28"/>
        </w:rPr>
      </w:pPr>
      <w:r w:rsidRPr="00086FB0">
        <w:rPr>
          <w:sz w:val="28"/>
        </w:rPr>
        <w:t xml:space="preserve">- </w:t>
      </w:r>
      <w:r w:rsidR="001100E6" w:rsidRPr="00086FB0">
        <w:rPr>
          <w:sz w:val="28"/>
        </w:rPr>
        <w:t>перечень объектов, подлежащих ремонту, акт обследования таких объектов и дефектную ведомость, предварительную смету расходов, в случае если целью предоставления субсидии является проведение ремонта;</w:t>
      </w:r>
    </w:p>
    <w:p w:rsidR="001100E6" w:rsidRPr="00086FB0" w:rsidRDefault="005F4B89" w:rsidP="00086FB0">
      <w:pPr>
        <w:ind w:firstLine="709"/>
        <w:jc w:val="both"/>
        <w:rPr>
          <w:sz w:val="28"/>
        </w:rPr>
      </w:pPr>
      <w:r w:rsidRPr="00086FB0">
        <w:rPr>
          <w:sz w:val="28"/>
        </w:rPr>
        <w:t xml:space="preserve">- </w:t>
      </w:r>
      <w:r w:rsidR="001100E6" w:rsidRPr="00086FB0">
        <w:rPr>
          <w:sz w:val="28"/>
        </w:rPr>
        <w:t>программу мероприятий, в случае если целью предоставления субсидии является проведение мероприятий;</w:t>
      </w:r>
    </w:p>
    <w:p w:rsidR="001100E6" w:rsidRPr="00086FB0" w:rsidRDefault="005F4B89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- </w:t>
      </w:r>
      <w:r w:rsidR="001100E6" w:rsidRPr="00086FB0">
        <w:rPr>
          <w:sz w:val="28"/>
        </w:rPr>
        <w:t>информацию о планируемом к приобретению имуществе, в случае если целью предоставления субсидии является приобретение имущества;</w:t>
      </w:r>
    </w:p>
    <w:p w:rsidR="001100E6" w:rsidRPr="00086FB0" w:rsidRDefault="005F4B89" w:rsidP="00086FB0">
      <w:pPr>
        <w:ind w:firstLine="709"/>
        <w:jc w:val="both"/>
        <w:rPr>
          <w:sz w:val="28"/>
        </w:rPr>
      </w:pPr>
      <w:r w:rsidRPr="00086FB0">
        <w:rPr>
          <w:sz w:val="28"/>
        </w:rPr>
        <w:t xml:space="preserve">- </w:t>
      </w:r>
      <w:r w:rsidR="001100E6" w:rsidRPr="00086FB0">
        <w:rPr>
          <w:sz w:val="28"/>
        </w:rPr>
        <w:t>информацию о количестве физических лиц (среднегодовом количестве), являющихся получателями выплат, и видах таких выплат, в случае если целью предоставления субсидии является осуществление указанных выплат;</w:t>
      </w:r>
    </w:p>
    <w:p w:rsidR="008C7AEB" w:rsidRPr="00086FB0" w:rsidRDefault="008C7AEB" w:rsidP="00086FB0">
      <w:pPr>
        <w:ind w:firstLine="709"/>
        <w:jc w:val="both"/>
        <w:rPr>
          <w:sz w:val="28"/>
        </w:rPr>
      </w:pPr>
      <w:r w:rsidRPr="00086FB0">
        <w:rPr>
          <w:sz w:val="28"/>
        </w:rPr>
        <w:t xml:space="preserve">- </w:t>
      </w:r>
      <w:r w:rsidR="001100E6" w:rsidRPr="00086FB0">
        <w:rPr>
          <w:sz w:val="28"/>
        </w:rPr>
        <w:t>иную информацию в зависимости от цели предоставления субсидии.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2.3. </w:t>
      </w:r>
      <w:r w:rsidR="008C7AEB" w:rsidRPr="00086FB0">
        <w:rPr>
          <w:sz w:val="28"/>
        </w:rPr>
        <w:t>Учредитель</w:t>
      </w:r>
      <w:r w:rsidRPr="00086FB0">
        <w:rPr>
          <w:sz w:val="28"/>
        </w:rPr>
        <w:t xml:space="preserve"> рассматривает представленные учреждением документы, указанные в пункте 2.2. настоящего Порядка, и принимает решение об обоснованности предоставления целевой субсидии учреждению </w:t>
      </w:r>
      <w:r w:rsidR="008C7AEB" w:rsidRPr="00086FB0">
        <w:rPr>
          <w:sz w:val="28"/>
        </w:rPr>
        <w:t xml:space="preserve">или отказа </w:t>
      </w:r>
      <w:r w:rsidRPr="00086FB0">
        <w:rPr>
          <w:sz w:val="28"/>
        </w:rPr>
        <w:t xml:space="preserve">в течение </w:t>
      </w:r>
      <w:r w:rsidR="008C7AEB" w:rsidRPr="00086FB0">
        <w:rPr>
          <w:sz w:val="28"/>
        </w:rPr>
        <w:t>1</w:t>
      </w:r>
      <w:r w:rsidRPr="00086FB0">
        <w:rPr>
          <w:sz w:val="28"/>
        </w:rPr>
        <w:t>5 рабочих дней.</w:t>
      </w:r>
    </w:p>
    <w:p w:rsidR="006A29AB" w:rsidRPr="00086FB0" w:rsidRDefault="00BC4E3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2.4. </w:t>
      </w:r>
      <w:r w:rsidR="006A29AB" w:rsidRPr="00086FB0">
        <w:rPr>
          <w:sz w:val="28"/>
        </w:rPr>
        <w:t>В случае принятия об отказе в предоставлении субсидии учредитель оформляет уведомление об отказе в предоставлении субсидий с указанием основани</w:t>
      </w:r>
      <w:proofErr w:type="gramStart"/>
      <w:r w:rsidR="006A29AB" w:rsidRPr="00086FB0">
        <w:rPr>
          <w:sz w:val="28"/>
        </w:rPr>
        <w:t>й(</w:t>
      </w:r>
      <w:proofErr w:type="gramEnd"/>
      <w:r w:rsidR="006A29AB" w:rsidRPr="00086FB0">
        <w:rPr>
          <w:sz w:val="28"/>
        </w:rPr>
        <w:t>я) для отказа, предусмотренных(ого) пунктом 2.</w:t>
      </w:r>
      <w:r w:rsidRPr="00086FB0">
        <w:rPr>
          <w:sz w:val="28"/>
        </w:rPr>
        <w:t>6</w:t>
      </w:r>
      <w:r w:rsidR="006A29AB" w:rsidRPr="00086FB0">
        <w:rPr>
          <w:sz w:val="28"/>
        </w:rPr>
        <w:t xml:space="preserve"> Порядка и условий, и направляет учреждению в течение трёх рабочих дней со дня принятия решения об отказе в предоставлении субсидии посредством почтовой связи заказным почтовым отправлением с уведомлением о вручении либо передает лично представителю учреждения.</w:t>
      </w:r>
    </w:p>
    <w:p w:rsidR="00DC0226" w:rsidRPr="00086FB0" w:rsidRDefault="00BC4E3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2.5. </w:t>
      </w:r>
      <w:r w:rsidR="00DC0226" w:rsidRPr="00086FB0">
        <w:rPr>
          <w:sz w:val="28"/>
        </w:rPr>
        <w:t>В случае непредставления (представления не в полном объеме) документов или несоответствия учреждения требованиям, указанным в пункте 2.13 Порядка и условий, а также в случае недостоверности информации, содержащейся в документах, предоставленных учреждением, учреждение в праве повторно направить документы учредителю после устранения причин отказа в предоставлении субсидии.</w:t>
      </w:r>
    </w:p>
    <w:p w:rsidR="006A29AB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</w:t>
      </w:r>
      <w:r w:rsidR="00BC4E38" w:rsidRPr="00086FB0">
        <w:rPr>
          <w:sz w:val="28"/>
        </w:rPr>
        <w:t>6</w:t>
      </w:r>
      <w:r w:rsidRPr="00086FB0">
        <w:rPr>
          <w:sz w:val="28"/>
        </w:rPr>
        <w:t>. Основаниями для отказа учреждению в предоставлении целевой субсидии являются:</w:t>
      </w:r>
    </w:p>
    <w:p w:rsidR="001100E6" w:rsidRPr="00086FB0" w:rsidRDefault="00BC4E3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1) </w:t>
      </w:r>
      <w:r w:rsidR="001100E6" w:rsidRPr="00086FB0">
        <w:rPr>
          <w:sz w:val="28"/>
        </w:rPr>
        <w:t>несоответствие представленных учреждением документов требованиям, определенным пунктом 2.2. настоящего Порядка, или непредставление (представление не в полном объеме) указанных документов;</w:t>
      </w:r>
    </w:p>
    <w:p w:rsidR="001100E6" w:rsidRPr="00086FB0" w:rsidRDefault="00BC4E38" w:rsidP="00086FB0">
      <w:pPr>
        <w:ind w:firstLine="709"/>
        <w:jc w:val="both"/>
        <w:rPr>
          <w:sz w:val="28"/>
        </w:rPr>
      </w:pPr>
      <w:r w:rsidRPr="00086FB0">
        <w:rPr>
          <w:sz w:val="28"/>
        </w:rPr>
        <w:lastRenderedPageBreak/>
        <w:t xml:space="preserve">2) </w:t>
      </w:r>
      <w:r w:rsidR="001100E6" w:rsidRPr="00086FB0">
        <w:rPr>
          <w:sz w:val="28"/>
        </w:rPr>
        <w:t>недостоверность информации, содержащейся в документах, представленных учреждением.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</w:t>
      </w:r>
      <w:r w:rsidR="00BC4E38" w:rsidRPr="00086FB0">
        <w:rPr>
          <w:sz w:val="28"/>
        </w:rPr>
        <w:t>7</w:t>
      </w:r>
      <w:r w:rsidRPr="00086FB0">
        <w:rPr>
          <w:sz w:val="28"/>
        </w:rPr>
        <w:t xml:space="preserve">. </w:t>
      </w:r>
      <w:proofErr w:type="gramStart"/>
      <w:r w:rsidRPr="00086FB0">
        <w:rPr>
          <w:sz w:val="28"/>
        </w:rPr>
        <w:t xml:space="preserve">Размер целевой субсидии определяется на основании документов, представленных учреждением согласно п. 2.2. настоящего Порядка в пределах бюджетных ассигнований, предусмотренных решением о бюджете </w:t>
      </w:r>
      <w:r w:rsidR="00AD0457" w:rsidRPr="00086FB0">
        <w:rPr>
          <w:sz w:val="28"/>
        </w:rPr>
        <w:t xml:space="preserve">Убинского </w:t>
      </w:r>
      <w:r w:rsidR="00CC482C" w:rsidRPr="00086FB0">
        <w:rPr>
          <w:sz w:val="28"/>
        </w:rPr>
        <w:t xml:space="preserve"> района  </w:t>
      </w:r>
      <w:r w:rsidRPr="00086FB0">
        <w:rPr>
          <w:sz w:val="28"/>
        </w:rPr>
        <w:t xml:space="preserve">Новосибирской области на соответствующий финансовый год, и лимитов бюджетных обязательств, предусмотренных </w:t>
      </w:r>
      <w:r w:rsidR="00CC482C" w:rsidRPr="00086FB0">
        <w:rPr>
          <w:sz w:val="28"/>
        </w:rPr>
        <w:t>учредител</w:t>
      </w:r>
      <w:r w:rsidR="004822B6" w:rsidRPr="00086FB0">
        <w:rPr>
          <w:sz w:val="28"/>
        </w:rPr>
        <w:t>ю</w:t>
      </w:r>
      <w:r w:rsidRPr="00086FB0">
        <w:rPr>
          <w:sz w:val="28"/>
        </w:rPr>
        <w:t>,  с учетом требований, установленных правовыми актами, требованиями технических регламентов, положениями стандартов, сводами правил, порядками, в зависимости от цели субсидии, за исключением случаев, когда размер</w:t>
      </w:r>
      <w:proofErr w:type="gramEnd"/>
      <w:r w:rsidRPr="00086FB0">
        <w:rPr>
          <w:sz w:val="28"/>
        </w:rPr>
        <w:t xml:space="preserve"> целевой субсидии </w:t>
      </w:r>
      <w:proofErr w:type="gramStart"/>
      <w:r w:rsidRPr="00086FB0">
        <w:rPr>
          <w:sz w:val="28"/>
        </w:rPr>
        <w:t>определен</w:t>
      </w:r>
      <w:proofErr w:type="gramEnd"/>
      <w:r w:rsidRPr="00086FB0">
        <w:rPr>
          <w:sz w:val="28"/>
        </w:rPr>
        <w:t xml:space="preserve"> решением о бюджете, решениями Президента Российской Федерации, Правительства Российской Федерации, Правительства Новосибирской области</w:t>
      </w:r>
      <w:r w:rsidR="00CC482C" w:rsidRPr="00086FB0">
        <w:rPr>
          <w:sz w:val="28"/>
        </w:rPr>
        <w:t xml:space="preserve"> </w:t>
      </w:r>
      <w:r w:rsidRPr="00086FB0">
        <w:rPr>
          <w:sz w:val="28"/>
        </w:rPr>
        <w:t xml:space="preserve">правовыми актами администрации </w:t>
      </w:r>
      <w:r w:rsidR="00AD0457" w:rsidRPr="00086FB0">
        <w:rPr>
          <w:sz w:val="28"/>
        </w:rPr>
        <w:t xml:space="preserve">Убинского </w:t>
      </w:r>
      <w:r w:rsidR="00CC482C" w:rsidRPr="00086FB0">
        <w:rPr>
          <w:sz w:val="28"/>
        </w:rPr>
        <w:t xml:space="preserve">района </w:t>
      </w:r>
      <w:r w:rsidRPr="00086FB0">
        <w:rPr>
          <w:sz w:val="28"/>
        </w:rPr>
        <w:t>Новосибирской области</w:t>
      </w:r>
      <w:r w:rsidR="003508DF" w:rsidRPr="00086FB0">
        <w:rPr>
          <w:sz w:val="28"/>
        </w:rPr>
        <w:t xml:space="preserve"> рассчитывается по формуле:</w:t>
      </w:r>
    </w:p>
    <w:p w:rsidR="003508DF" w:rsidRPr="00086FB0" w:rsidRDefault="003508DF" w:rsidP="00086FB0">
      <w:pPr>
        <w:ind w:firstLine="720"/>
        <w:jc w:val="both"/>
        <w:rPr>
          <w:sz w:val="28"/>
        </w:rPr>
      </w:pPr>
      <w:proofErr w:type="spellStart"/>
      <w:r w:rsidRPr="00086FB0">
        <w:rPr>
          <w:sz w:val="28"/>
          <w:lang w:val="en-US"/>
        </w:rPr>
        <w:t>Sc</w:t>
      </w:r>
      <w:proofErr w:type="spellEnd"/>
      <w:r w:rsidRPr="00086FB0">
        <w:rPr>
          <w:sz w:val="28"/>
        </w:rPr>
        <w:t xml:space="preserve"> = </w:t>
      </w:r>
      <w:r w:rsidRPr="00086FB0">
        <w:rPr>
          <w:sz w:val="28"/>
          <w:lang w:val="en-US"/>
        </w:rPr>
        <w:t>P</w:t>
      </w:r>
      <w:r w:rsidRPr="00086FB0">
        <w:rPr>
          <w:sz w:val="28"/>
        </w:rPr>
        <w:t xml:space="preserve">1 + </w:t>
      </w:r>
      <w:r w:rsidRPr="00086FB0">
        <w:rPr>
          <w:sz w:val="28"/>
          <w:lang w:val="en-US"/>
        </w:rPr>
        <w:t>P</w:t>
      </w:r>
      <w:r w:rsidRPr="00086FB0">
        <w:rPr>
          <w:sz w:val="28"/>
        </w:rPr>
        <w:t xml:space="preserve">2 * </w:t>
      </w:r>
      <w:r w:rsidRPr="00086FB0">
        <w:rPr>
          <w:sz w:val="28"/>
          <w:lang w:val="en-US"/>
        </w:rPr>
        <w:t>S</w:t>
      </w:r>
      <w:r w:rsidRPr="00086FB0">
        <w:rPr>
          <w:sz w:val="28"/>
        </w:rPr>
        <w:t xml:space="preserve">2 +…+ </w:t>
      </w:r>
      <w:proofErr w:type="spellStart"/>
      <w:r w:rsidRPr="00086FB0">
        <w:rPr>
          <w:sz w:val="28"/>
          <w:lang w:val="en-US"/>
        </w:rPr>
        <w:t>Pn</w:t>
      </w:r>
      <w:proofErr w:type="spellEnd"/>
      <w:r w:rsidRPr="00086FB0">
        <w:rPr>
          <w:sz w:val="28"/>
        </w:rPr>
        <w:t xml:space="preserve"> * </w:t>
      </w:r>
      <w:proofErr w:type="spellStart"/>
      <w:r w:rsidRPr="00086FB0">
        <w:rPr>
          <w:sz w:val="28"/>
          <w:lang w:val="en-US"/>
        </w:rPr>
        <w:t>Sn</w:t>
      </w:r>
      <w:proofErr w:type="spellEnd"/>
      <w:r w:rsidRPr="00086FB0">
        <w:rPr>
          <w:sz w:val="28"/>
        </w:rPr>
        <w:t>,</w:t>
      </w:r>
    </w:p>
    <w:p w:rsidR="003508DF" w:rsidRPr="00086FB0" w:rsidRDefault="003508DF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где: </w:t>
      </w:r>
      <w:r w:rsidRPr="00086FB0">
        <w:rPr>
          <w:sz w:val="28"/>
          <w:lang w:val="en-US"/>
        </w:rPr>
        <w:t>Sc</w:t>
      </w:r>
      <w:r w:rsidRPr="00086FB0">
        <w:rPr>
          <w:sz w:val="28"/>
        </w:rPr>
        <w:t xml:space="preserve"> – размер субсидий;</w:t>
      </w:r>
    </w:p>
    <w:p w:rsidR="003508DF" w:rsidRPr="00086FB0" w:rsidRDefault="003508DF" w:rsidP="00086FB0">
      <w:pPr>
        <w:ind w:firstLine="720"/>
        <w:jc w:val="both"/>
        <w:rPr>
          <w:sz w:val="28"/>
        </w:rPr>
      </w:pPr>
      <w:r w:rsidRPr="00086FB0">
        <w:rPr>
          <w:sz w:val="28"/>
          <w:lang w:val="en-US"/>
        </w:rPr>
        <w:t>P</w:t>
      </w:r>
      <w:r w:rsidRPr="00086FB0">
        <w:rPr>
          <w:sz w:val="28"/>
        </w:rPr>
        <w:t xml:space="preserve">1 … </w:t>
      </w:r>
      <w:r w:rsidRPr="00086FB0">
        <w:rPr>
          <w:sz w:val="28"/>
          <w:lang w:val="en-US"/>
        </w:rPr>
        <w:t>n</w:t>
      </w:r>
      <w:r w:rsidRPr="00086FB0">
        <w:rPr>
          <w:sz w:val="28"/>
        </w:rPr>
        <w:t xml:space="preserve"> – количественное значение потребности на мероприятие (</w:t>
      </w:r>
      <w:r w:rsidRPr="00086FB0">
        <w:rPr>
          <w:sz w:val="28"/>
          <w:lang w:val="en-US"/>
        </w:rPr>
        <w:t>c</w:t>
      </w:r>
      <w:r w:rsidRPr="00086FB0">
        <w:rPr>
          <w:sz w:val="28"/>
        </w:rPr>
        <w:t xml:space="preserve"> 1-го по </w:t>
      </w:r>
      <w:r w:rsidRPr="00086FB0">
        <w:rPr>
          <w:sz w:val="28"/>
          <w:lang w:val="en-US"/>
        </w:rPr>
        <w:t>n</w:t>
      </w:r>
      <w:r w:rsidRPr="00086FB0">
        <w:rPr>
          <w:sz w:val="28"/>
        </w:rPr>
        <w:t>-</w:t>
      </w:r>
      <w:r w:rsidRPr="00086FB0">
        <w:rPr>
          <w:sz w:val="28"/>
          <w:lang w:val="en-US"/>
        </w:rPr>
        <w:t>e</w:t>
      </w:r>
      <w:r w:rsidRPr="00086FB0">
        <w:rPr>
          <w:sz w:val="28"/>
        </w:rPr>
        <w:t>) в текущем финансовом году;</w:t>
      </w:r>
    </w:p>
    <w:p w:rsidR="003508DF" w:rsidRPr="00086FB0" w:rsidRDefault="003508DF" w:rsidP="00086FB0">
      <w:pPr>
        <w:ind w:firstLine="720"/>
        <w:jc w:val="both"/>
        <w:rPr>
          <w:sz w:val="28"/>
        </w:rPr>
      </w:pPr>
      <w:r w:rsidRPr="00086FB0">
        <w:rPr>
          <w:sz w:val="28"/>
          <w:lang w:val="en-US"/>
        </w:rPr>
        <w:t>S</w:t>
      </w:r>
      <w:r w:rsidRPr="00086FB0">
        <w:rPr>
          <w:sz w:val="28"/>
        </w:rPr>
        <w:t xml:space="preserve">1 … </w:t>
      </w:r>
      <w:r w:rsidRPr="00086FB0">
        <w:rPr>
          <w:sz w:val="28"/>
          <w:lang w:val="en-US"/>
        </w:rPr>
        <w:t>n</w:t>
      </w:r>
      <w:r w:rsidRPr="00086FB0">
        <w:rPr>
          <w:sz w:val="28"/>
        </w:rPr>
        <w:t xml:space="preserve"> – стоимость единицы потребности, предоставляемой на реализацию мероприятия (</w:t>
      </w:r>
      <w:r w:rsidRPr="00086FB0">
        <w:rPr>
          <w:sz w:val="28"/>
          <w:lang w:val="en-US"/>
        </w:rPr>
        <w:t>c</w:t>
      </w:r>
      <w:r w:rsidRPr="00086FB0">
        <w:rPr>
          <w:sz w:val="28"/>
        </w:rPr>
        <w:t xml:space="preserve"> 1-го по </w:t>
      </w:r>
      <w:r w:rsidRPr="00086FB0">
        <w:rPr>
          <w:sz w:val="28"/>
          <w:lang w:val="en-US"/>
        </w:rPr>
        <w:t>n</w:t>
      </w:r>
      <w:r w:rsidRPr="00086FB0">
        <w:rPr>
          <w:sz w:val="28"/>
        </w:rPr>
        <w:t>-</w:t>
      </w:r>
      <w:r w:rsidRPr="00086FB0">
        <w:rPr>
          <w:sz w:val="28"/>
          <w:lang w:val="en-US"/>
        </w:rPr>
        <w:t>e</w:t>
      </w:r>
      <w:r w:rsidRPr="00086FB0">
        <w:rPr>
          <w:sz w:val="28"/>
        </w:rPr>
        <w:t>) в текущем финансовом году, определяемой одним из следующих методов:</w:t>
      </w:r>
    </w:p>
    <w:p w:rsidR="003508DF" w:rsidRPr="00086FB0" w:rsidRDefault="003508DF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нормативно правовым методом;</w:t>
      </w:r>
    </w:p>
    <w:p w:rsidR="003508DF" w:rsidRPr="00086FB0" w:rsidRDefault="003508DF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методом сравнимой цены;</w:t>
      </w:r>
    </w:p>
    <w:p w:rsidR="003508DF" w:rsidRPr="00086FB0" w:rsidRDefault="003508DF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затратным методом.</w:t>
      </w:r>
    </w:p>
    <w:p w:rsidR="004822B6" w:rsidRPr="00086FB0" w:rsidRDefault="00BC4E3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2.8. </w:t>
      </w:r>
      <w:r w:rsidR="004822B6" w:rsidRPr="00086FB0">
        <w:rPr>
          <w:sz w:val="28"/>
        </w:rPr>
        <w:t>В случае принятия решения о предоставлении субсидии в течение 15 дней со дня принятия такого решения между учредителем и учреждением заключается соглашение о предоставлении из бюджета субсиди</w:t>
      </w:r>
      <w:proofErr w:type="gramStart"/>
      <w:r w:rsidR="004822B6" w:rsidRPr="00086FB0">
        <w:rPr>
          <w:sz w:val="28"/>
        </w:rPr>
        <w:t>и(</w:t>
      </w:r>
      <w:proofErr w:type="spellStart"/>
      <w:proofErr w:type="gramEnd"/>
      <w:r w:rsidR="004822B6" w:rsidRPr="00086FB0">
        <w:rPr>
          <w:sz w:val="28"/>
        </w:rPr>
        <w:t>ий</w:t>
      </w:r>
      <w:proofErr w:type="spellEnd"/>
      <w:r w:rsidR="004822B6" w:rsidRPr="00086FB0">
        <w:rPr>
          <w:sz w:val="28"/>
        </w:rPr>
        <w:t>), (далее –соглашение).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</w:t>
      </w:r>
      <w:r w:rsidR="00BC4E38" w:rsidRPr="00086FB0">
        <w:rPr>
          <w:sz w:val="28"/>
        </w:rPr>
        <w:t>9</w:t>
      </w:r>
      <w:r w:rsidRPr="00086FB0">
        <w:rPr>
          <w:sz w:val="28"/>
        </w:rPr>
        <w:t xml:space="preserve">. Предоставление целевой субсидии учреждениям осуществляется на основании заключаемых между учреждениями </w:t>
      </w:r>
      <w:r w:rsidR="003308AC" w:rsidRPr="00086FB0">
        <w:rPr>
          <w:sz w:val="28"/>
        </w:rPr>
        <w:t>и учредителем</w:t>
      </w:r>
      <w:r w:rsidRPr="00086FB0">
        <w:rPr>
          <w:sz w:val="28"/>
        </w:rPr>
        <w:t xml:space="preserve"> соглашений о предоставлении целевой субсидий (далее - Соглашение) в соответствии с типовой формой, установленной </w:t>
      </w:r>
      <w:r w:rsidR="003308AC" w:rsidRPr="00086FB0">
        <w:rPr>
          <w:sz w:val="28"/>
        </w:rPr>
        <w:t xml:space="preserve">постановлением администрации </w:t>
      </w:r>
      <w:r w:rsidR="00BA302D" w:rsidRPr="00086FB0">
        <w:rPr>
          <w:sz w:val="28"/>
        </w:rPr>
        <w:t>Убинского</w:t>
      </w:r>
      <w:r w:rsidR="003308AC" w:rsidRPr="00086FB0">
        <w:rPr>
          <w:sz w:val="28"/>
        </w:rPr>
        <w:t xml:space="preserve"> района Новосибирской области.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</w:t>
      </w:r>
      <w:r w:rsidR="00BC4E38" w:rsidRPr="00086FB0">
        <w:rPr>
          <w:sz w:val="28"/>
        </w:rPr>
        <w:t>10</w:t>
      </w:r>
      <w:r w:rsidRPr="00086FB0">
        <w:rPr>
          <w:sz w:val="28"/>
        </w:rPr>
        <w:t>. Соглашение должно предусматривать: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1) цели предоставления целевой субсидии с указанием наименования </w:t>
      </w:r>
      <w:r w:rsidR="003308AC" w:rsidRPr="00086FB0">
        <w:rPr>
          <w:sz w:val="28"/>
        </w:rPr>
        <w:t>национального проекта</w:t>
      </w:r>
      <w:r w:rsidR="004822B6" w:rsidRPr="00086FB0">
        <w:rPr>
          <w:sz w:val="28"/>
        </w:rPr>
        <w:t xml:space="preserve"> (программы)</w:t>
      </w:r>
      <w:r w:rsidR="003308AC" w:rsidRPr="00086FB0">
        <w:rPr>
          <w:sz w:val="28"/>
        </w:rPr>
        <w:t>, в том числе</w:t>
      </w:r>
      <w:r w:rsidR="00A76E62" w:rsidRPr="00086FB0">
        <w:rPr>
          <w:sz w:val="28"/>
        </w:rPr>
        <w:t xml:space="preserve"> федерального проекта, входящего в состав соответс</w:t>
      </w:r>
      <w:r w:rsidR="00D036BB" w:rsidRPr="00086FB0">
        <w:rPr>
          <w:sz w:val="28"/>
        </w:rPr>
        <w:t xml:space="preserve">твующего национального проекта </w:t>
      </w:r>
      <w:r w:rsidR="00A76E62" w:rsidRPr="00086FB0">
        <w:rPr>
          <w:sz w:val="28"/>
        </w:rPr>
        <w:t xml:space="preserve">или </w:t>
      </w:r>
      <w:r w:rsidR="003308AC" w:rsidRPr="00086FB0">
        <w:rPr>
          <w:sz w:val="28"/>
        </w:rPr>
        <w:t xml:space="preserve"> </w:t>
      </w:r>
      <w:r w:rsidRPr="00086FB0">
        <w:rPr>
          <w:sz w:val="28"/>
        </w:rPr>
        <w:t xml:space="preserve">регионального проекта, обеспечивающего достижение целей, показателей и результатов </w:t>
      </w:r>
      <w:r w:rsidR="00A76E62" w:rsidRPr="00086FB0">
        <w:rPr>
          <w:sz w:val="28"/>
        </w:rPr>
        <w:t>федерального проекта, государственной  программы, в случае если субсидии предоставляются в целях реализации соответствующих проектов</w:t>
      </w:r>
      <w:r w:rsidR="004822B6" w:rsidRPr="00086FB0">
        <w:rPr>
          <w:sz w:val="28"/>
        </w:rPr>
        <w:t xml:space="preserve"> (программы)</w:t>
      </w:r>
      <w:r w:rsidRPr="00086FB0">
        <w:rPr>
          <w:sz w:val="28"/>
        </w:rPr>
        <w:t>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proofErr w:type="gramStart"/>
      <w:r w:rsidRPr="00086FB0">
        <w:rPr>
          <w:sz w:val="28"/>
        </w:rPr>
        <w:t xml:space="preserve">2) значения результатов предоставления целевой субсидии, которые должны быть конкретными, измеримыми и соответствовать результатам </w:t>
      </w:r>
      <w:r w:rsidR="00D036BB" w:rsidRPr="00086FB0">
        <w:rPr>
          <w:sz w:val="28"/>
        </w:rPr>
        <w:t xml:space="preserve">федеральных или </w:t>
      </w:r>
      <w:r w:rsidRPr="00086FB0">
        <w:rPr>
          <w:sz w:val="28"/>
        </w:rPr>
        <w:t>региональных проектов</w:t>
      </w:r>
      <w:r w:rsidR="00EA1248" w:rsidRPr="00086FB0">
        <w:rPr>
          <w:sz w:val="28"/>
        </w:rPr>
        <w:t xml:space="preserve"> (программ)</w:t>
      </w:r>
      <w:r w:rsidRPr="00086FB0">
        <w:rPr>
          <w:sz w:val="28"/>
        </w:rPr>
        <w:t xml:space="preserve">, указанных в пункте 1.2. настоящего Порядка (в случае если субсидия предоставляется в целях реализации такого проекта), и показателей, необходимых для достижения результатов предоставления целевой субсидии, включая значения показателей в части материальных и нематериальных </w:t>
      </w:r>
      <w:r w:rsidRPr="00086FB0">
        <w:rPr>
          <w:sz w:val="28"/>
        </w:rPr>
        <w:lastRenderedPageBreak/>
        <w:t>объектов и (или) услуг, планируемых к получению при</w:t>
      </w:r>
      <w:proofErr w:type="gramEnd"/>
      <w:r w:rsidRPr="00086FB0">
        <w:rPr>
          <w:sz w:val="28"/>
        </w:rPr>
        <w:t xml:space="preserve"> </w:t>
      </w:r>
      <w:proofErr w:type="gramStart"/>
      <w:r w:rsidRPr="00086FB0">
        <w:rPr>
          <w:sz w:val="28"/>
        </w:rPr>
        <w:t>достижении</w:t>
      </w:r>
      <w:proofErr w:type="gramEnd"/>
      <w:r w:rsidRPr="00086FB0">
        <w:rPr>
          <w:sz w:val="28"/>
        </w:rPr>
        <w:t xml:space="preserve"> результатов соответствующих проектов (при возможности такой детализации);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3) размер целевой субсидии;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4) сроки (график) перечисления целевой субсидии;</w:t>
      </w:r>
    </w:p>
    <w:p w:rsidR="001100E6" w:rsidRPr="00086FB0" w:rsidRDefault="004B6CB3" w:rsidP="00086FB0">
      <w:pPr>
        <w:ind w:firstLine="720"/>
        <w:jc w:val="both"/>
        <w:rPr>
          <w:sz w:val="28"/>
        </w:rPr>
      </w:pPr>
      <w:r>
        <w:rPr>
          <w:sz w:val="28"/>
        </w:rPr>
        <w:t>5) сроки представления отчё</w:t>
      </w:r>
      <w:r w:rsidR="001100E6" w:rsidRPr="00086FB0">
        <w:rPr>
          <w:sz w:val="28"/>
        </w:rPr>
        <w:t>тности;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6) порядок и сроки возврата сумм целевой субсидии в случае несоблюдения учреждением целей, условий и порядка предоставления целевых субсидий, определенных Соглашением;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7) основания и порядок внесения изменений в Соглашение, в том числе в случае уменьшения </w:t>
      </w:r>
      <w:r w:rsidR="00430756" w:rsidRPr="00086FB0">
        <w:rPr>
          <w:sz w:val="28"/>
        </w:rPr>
        <w:t>или увеличения</w:t>
      </w:r>
      <w:r w:rsidRPr="00086FB0">
        <w:rPr>
          <w:sz w:val="28"/>
        </w:rPr>
        <w:t xml:space="preserve"> ранее доведенных лимитов бюджетных обязательств на предоставление целевой субсидии;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8) основания для досрочного прекращения Соглашения по решению </w:t>
      </w:r>
      <w:r w:rsidR="00EA1248" w:rsidRPr="00086FB0">
        <w:rPr>
          <w:sz w:val="28"/>
        </w:rPr>
        <w:t>учре</w:t>
      </w:r>
      <w:r w:rsidRPr="00086FB0">
        <w:rPr>
          <w:sz w:val="28"/>
        </w:rPr>
        <w:t xml:space="preserve">дителя в одностороннем порядке, в том числе в связи </w:t>
      </w:r>
      <w:proofErr w:type="gramStart"/>
      <w:r w:rsidRPr="00086FB0">
        <w:rPr>
          <w:sz w:val="28"/>
        </w:rPr>
        <w:t>с</w:t>
      </w:r>
      <w:proofErr w:type="gramEnd"/>
      <w:r w:rsidRPr="00086FB0">
        <w:rPr>
          <w:sz w:val="28"/>
        </w:rPr>
        <w:t>: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- реорганизацией или ликвидацией учреждения;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- нарушением учреждением целей и условий предоставления целевой субсидии, установленных настоящим Порядком и (или) Соглашением;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9) запрет на расторжение Соглашения учреждением в одностороннем порядке;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10) иные положения (при необходимости).</w:t>
      </w:r>
    </w:p>
    <w:p w:rsidR="00EA1248" w:rsidRPr="00086FB0" w:rsidRDefault="00BC4E3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2.11. </w:t>
      </w:r>
      <w:r w:rsidR="00B03B9E" w:rsidRPr="00086FB0">
        <w:rPr>
          <w:sz w:val="28"/>
        </w:rPr>
        <w:t>Д</w:t>
      </w:r>
      <w:r w:rsidR="002E282E" w:rsidRPr="00086FB0">
        <w:rPr>
          <w:sz w:val="28"/>
        </w:rPr>
        <w:t xml:space="preserve">ополнительные соглашения, предусматривающие внесение изменений в соглашение или его расторжение, заключается в соответствии с типовой формой, утвержденной администрацией </w:t>
      </w:r>
      <w:r w:rsidR="00BA302D" w:rsidRPr="00086FB0">
        <w:rPr>
          <w:sz w:val="28"/>
        </w:rPr>
        <w:t>Убинского района</w:t>
      </w:r>
      <w:r w:rsidR="002E282E" w:rsidRPr="00086FB0">
        <w:rPr>
          <w:sz w:val="28"/>
        </w:rPr>
        <w:t xml:space="preserve"> Новосибирской области.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</w:t>
      </w:r>
      <w:r w:rsidR="00BC4E38" w:rsidRPr="00086FB0">
        <w:rPr>
          <w:sz w:val="28"/>
        </w:rPr>
        <w:t>12</w:t>
      </w:r>
      <w:r w:rsidRPr="00086FB0">
        <w:rPr>
          <w:sz w:val="28"/>
        </w:rPr>
        <w:t xml:space="preserve">. Учреждения на первое число месяца, предшествующего месяцу, в котором </w:t>
      </w:r>
      <w:r w:rsidR="00D16ED3" w:rsidRPr="00086FB0">
        <w:rPr>
          <w:sz w:val="28"/>
        </w:rPr>
        <w:t>принято решение</w:t>
      </w:r>
      <w:r w:rsidRPr="00086FB0">
        <w:rPr>
          <w:sz w:val="28"/>
        </w:rPr>
        <w:t xml:space="preserve"> о предоставлении целевой субсидии, должны соответствовать следующему требованию: 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требование об отсутствии у учреждения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просроченной задолженност</w:t>
      </w:r>
      <w:r w:rsidR="00816CCA" w:rsidRPr="00086FB0">
        <w:rPr>
          <w:sz w:val="28"/>
        </w:rPr>
        <w:t xml:space="preserve">и по возврату в бюджет </w:t>
      </w:r>
      <w:r w:rsidR="00BA302D" w:rsidRPr="00086FB0">
        <w:rPr>
          <w:sz w:val="28"/>
        </w:rPr>
        <w:t>Убин</w:t>
      </w:r>
      <w:r w:rsidR="00816CCA" w:rsidRPr="00086FB0">
        <w:rPr>
          <w:sz w:val="28"/>
        </w:rPr>
        <w:t>ского района  Новосибирской области</w:t>
      </w:r>
      <w:r w:rsidRPr="00086FB0">
        <w:rPr>
          <w:sz w:val="28"/>
        </w:rPr>
        <w:t xml:space="preserve">, субсидий, бюджетных инвестиций, </w:t>
      </w:r>
      <w:proofErr w:type="gramStart"/>
      <w:r w:rsidRPr="00086FB0">
        <w:rPr>
          <w:sz w:val="28"/>
        </w:rPr>
        <w:t>предоставленных</w:t>
      </w:r>
      <w:proofErr w:type="gramEnd"/>
      <w:r w:rsidRPr="00086FB0">
        <w:rPr>
          <w:sz w:val="28"/>
        </w:rPr>
        <w:t xml:space="preserve"> в том числе в соответствии с иными правовыми актами, за исключением случаев предоставления субсидии на осуществление мероприятий по </w:t>
      </w:r>
      <w:proofErr w:type="gramStart"/>
      <w:r w:rsidRPr="00086FB0">
        <w:rPr>
          <w:sz w:val="28"/>
        </w:rPr>
        <w:t xml:space="preserve">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(чрезвычайной) ситуации, погашение задолженности по судебным актам, вступившим в законную силу, исполнительным документам, а также иных случаев, установленных федеральными законами, нормативными правовыми актами Правительства Российской Федерации, Правительства Новосибирской области, правовыми актами администрации </w:t>
      </w:r>
      <w:r w:rsidR="00AD0457" w:rsidRPr="00086FB0">
        <w:rPr>
          <w:sz w:val="28"/>
        </w:rPr>
        <w:t xml:space="preserve">Убинского </w:t>
      </w:r>
      <w:r w:rsidR="00D16ED3" w:rsidRPr="00086FB0">
        <w:rPr>
          <w:sz w:val="28"/>
        </w:rPr>
        <w:t>района</w:t>
      </w:r>
      <w:r w:rsidRPr="00086FB0">
        <w:rPr>
          <w:sz w:val="28"/>
        </w:rPr>
        <w:t xml:space="preserve"> Новосибирской области.</w:t>
      </w:r>
      <w:proofErr w:type="gramEnd"/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</w:t>
      </w:r>
      <w:r w:rsidR="00BC4E38" w:rsidRPr="00086FB0">
        <w:rPr>
          <w:sz w:val="28"/>
        </w:rPr>
        <w:t>13</w:t>
      </w:r>
      <w:r w:rsidRPr="00086FB0">
        <w:rPr>
          <w:sz w:val="28"/>
        </w:rPr>
        <w:t>. Результаты предоставления целевой субсидии отражаются в Соглашении и являются его неотъемлемой частью.</w:t>
      </w:r>
    </w:p>
    <w:p w:rsidR="00816CCA" w:rsidRPr="00086FB0" w:rsidRDefault="00816CCA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2.1</w:t>
      </w:r>
      <w:r w:rsidR="00BC4E38" w:rsidRPr="00086FB0">
        <w:rPr>
          <w:sz w:val="28"/>
        </w:rPr>
        <w:t>4</w:t>
      </w:r>
      <w:r w:rsidRPr="00086FB0">
        <w:rPr>
          <w:sz w:val="28"/>
        </w:rPr>
        <w:t>. Результатом предоставления субсидии является достижение учреждением целей, предусмотренных в пункте 1.</w:t>
      </w:r>
      <w:r w:rsidR="00F23B67" w:rsidRPr="00086FB0">
        <w:rPr>
          <w:sz w:val="28"/>
        </w:rPr>
        <w:t>2</w:t>
      </w:r>
      <w:r w:rsidRPr="00086FB0">
        <w:rPr>
          <w:sz w:val="28"/>
        </w:rPr>
        <w:t xml:space="preserve"> Порядка и условий, в полном объеме не позднее 31 декабря финансового года, в котором получена субсидия (а в </w:t>
      </w:r>
      <w:r w:rsidRPr="00086FB0">
        <w:rPr>
          <w:sz w:val="28"/>
        </w:rPr>
        <w:lastRenderedPageBreak/>
        <w:t xml:space="preserve">случае заключения соглашения на текущий финансовый год и плановый период - не позднее 31 декабря </w:t>
      </w:r>
      <w:proofErr w:type="gramStart"/>
      <w:r w:rsidRPr="00086FB0">
        <w:rPr>
          <w:sz w:val="28"/>
        </w:rPr>
        <w:t>года окончания срока действия соглашения</w:t>
      </w:r>
      <w:proofErr w:type="gramEnd"/>
      <w:r w:rsidRPr="00086FB0">
        <w:rPr>
          <w:sz w:val="28"/>
        </w:rPr>
        <w:t>).</w:t>
      </w:r>
    </w:p>
    <w:p w:rsidR="00816CCA" w:rsidRPr="00086FB0" w:rsidRDefault="00816CCA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Результаты предоставления субсидии должны быть конкретными, измеримыми и соответствовать результатам федеральных или региональных проектов, муниципальных программ, указанных в пункте 1</w:t>
      </w:r>
      <w:r w:rsidR="00F23B67" w:rsidRPr="00086FB0">
        <w:rPr>
          <w:sz w:val="28"/>
        </w:rPr>
        <w:t>.2</w:t>
      </w:r>
      <w:r w:rsidRPr="00086FB0">
        <w:rPr>
          <w:sz w:val="28"/>
        </w:rPr>
        <w:t xml:space="preserve"> Порядка и условий (в случае если субсидия предоставляется в целях реализации такого проекта, муниципальной программы).</w:t>
      </w:r>
    </w:p>
    <w:p w:rsidR="00816CCA" w:rsidRPr="00086FB0" w:rsidRDefault="00816CCA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Показатели, необходимые для достижения результатов предоставления субсидии, включая показатели в части материальных и нематериальных объектов и (или) услуг, планируемых к получению при достижении результатов соответствующих проектов (при возможности такой детализации), устанавливаются в соглашении.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2.1</w:t>
      </w:r>
      <w:r w:rsidR="00BC4E38" w:rsidRPr="00086FB0">
        <w:rPr>
          <w:sz w:val="28"/>
        </w:rPr>
        <w:t>5</w:t>
      </w:r>
      <w:r w:rsidRPr="00086FB0">
        <w:rPr>
          <w:sz w:val="28"/>
        </w:rPr>
        <w:t xml:space="preserve">. </w:t>
      </w:r>
      <w:r w:rsidR="00BC4E38" w:rsidRPr="00086FB0">
        <w:rPr>
          <w:sz w:val="28"/>
        </w:rPr>
        <w:t>Сроки (периодичность) п</w:t>
      </w:r>
      <w:r w:rsidRPr="00086FB0">
        <w:rPr>
          <w:sz w:val="28"/>
        </w:rPr>
        <w:t xml:space="preserve">еречисление целевой субсидии осуществляется в соответствии с графиком перечисления субсидии, отраженным в Соглашении и являющимся его неотъемлемой частью. 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2.1</w:t>
      </w:r>
      <w:r w:rsidR="00BC4E38" w:rsidRPr="00086FB0">
        <w:rPr>
          <w:sz w:val="28"/>
        </w:rPr>
        <w:t>6</w:t>
      </w:r>
      <w:r w:rsidRPr="00086FB0">
        <w:rPr>
          <w:sz w:val="28"/>
        </w:rPr>
        <w:t xml:space="preserve">. </w:t>
      </w:r>
      <w:proofErr w:type="gramStart"/>
      <w:r w:rsidRPr="00086FB0">
        <w:rPr>
          <w:sz w:val="28"/>
        </w:rPr>
        <w:t xml:space="preserve">Положения, установленные подпунктом </w:t>
      </w:r>
      <w:r w:rsidR="00D16ED3" w:rsidRPr="00086FB0">
        <w:rPr>
          <w:sz w:val="28"/>
        </w:rPr>
        <w:t xml:space="preserve"> </w:t>
      </w:r>
      <w:r w:rsidRPr="00086FB0">
        <w:rPr>
          <w:sz w:val="28"/>
        </w:rPr>
        <w:t>2 пункта 2.</w:t>
      </w:r>
      <w:r w:rsidR="00BC4E38" w:rsidRPr="00086FB0">
        <w:rPr>
          <w:sz w:val="28"/>
        </w:rPr>
        <w:t>10</w:t>
      </w:r>
      <w:r w:rsidRPr="00086FB0">
        <w:rPr>
          <w:sz w:val="28"/>
        </w:rPr>
        <w:t xml:space="preserve">. и </w:t>
      </w:r>
      <w:r w:rsidR="00BC4E38" w:rsidRPr="00086FB0">
        <w:rPr>
          <w:sz w:val="28"/>
        </w:rPr>
        <w:t>абзацем вторым, третьим пункта</w:t>
      </w:r>
      <w:r w:rsidRPr="00086FB0">
        <w:rPr>
          <w:sz w:val="28"/>
        </w:rPr>
        <w:t xml:space="preserve"> 2.</w:t>
      </w:r>
      <w:r w:rsidR="00BC4E38" w:rsidRPr="00086FB0">
        <w:rPr>
          <w:sz w:val="28"/>
        </w:rPr>
        <w:t>14</w:t>
      </w:r>
      <w:r w:rsidRPr="00086FB0">
        <w:rPr>
          <w:sz w:val="28"/>
        </w:rPr>
        <w:t xml:space="preserve">. настоящего Порядка, не применяются при предоставлении целевых субсидий на осуществление выплат физическим лицам, проведение мероприятий по 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(чрезвычайной) ситуации, погашение задолженности по судебным актам, вступившим в законную </w:t>
      </w:r>
      <w:r w:rsidR="00231357" w:rsidRPr="00086FB0">
        <w:rPr>
          <w:sz w:val="28"/>
        </w:rPr>
        <w:t>силу, исполнительным документам, если</w:t>
      </w:r>
      <w:proofErr w:type="gramEnd"/>
      <w:r w:rsidR="00231357" w:rsidRPr="00086FB0">
        <w:rPr>
          <w:sz w:val="28"/>
        </w:rPr>
        <w:t xml:space="preserve"> иное не предусмотрено правительством Российской Федерации.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2.1</w:t>
      </w:r>
      <w:r w:rsidR="00BC4E38" w:rsidRPr="00086FB0">
        <w:rPr>
          <w:sz w:val="28"/>
        </w:rPr>
        <w:t>7</w:t>
      </w:r>
      <w:r w:rsidRPr="00086FB0">
        <w:rPr>
          <w:sz w:val="28"/>
        </w:rPr>
        <w:t>. При изменении размера предоставляемых целевых субсидий в Соглашения вносятся изменения путем заключения дополнительных соглашений.</w:t>
      </w:r>
    </w:p>
    <w:p w:rsidR="00D16ED3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2.1</w:t>
      </w:r>
      <w:r w:rsidR="00BC4E38" w:rsidRPr="00086FB0">
        <w:rPr>
          <w:sz w:val="28"/>
        </w:rPr>
        <w:t>8</w:t>
      </w:r>
      <w:r w:rsidRPr="00086FB0">
        <w:rPr>
          <w:sz w:val="28"/>
        </w:rPr>
        <w:t xml:space="preserve">. Перечисление Субсидии осуществляется на лицевой счет, открытый учреждению в </w:t>
      </w:r>
      <w:r w:rsidR="00D16ED3" w:rsidRPr="00086FB0">
        <w:rPr>
          <w:sz w:val="28"/>
        </w:rPr>
        <w:t xml:space="preserve">администрации </w:t>
      </w:r>
      <w:r w:rsidR="00AD0457" w:rsidRPr="00086FB0">
        <w:rPr>
          <w:sz w:val="28"/>
        </w:rPr>
        <w:t>Убинского</w:t>
      </w:r>
      <w:r w:rsidR="00D16ED3" w:rsidRPr="00086FB0">
        <w:rPr>
          <w:sz w:val="28"/>
        </w:rPr>
        <w:t xml:space="preserve"> района </w:t>
      </w:r>
      <w:r w:rsidRPr="00086FB0">
        <w:rPr>
          <w:sz w:val="28"/>
        </w:rPr>
        <w:t xml:space="preserve">Новосибирской области. </w:t>
      </w:r>
    </w:p>
    <w:p w:rsidR="005468B0" w:rsidRPr="00086FB0" w:rsidRDefault="005468B0" w:rsidP="00086FB0">
      <w:pPr>
        <w:ind w:firstLine="720"/>
        <w:jc w:val="both"/>
        <w:rPr>
          <w:sz w:val="28"/>
        </w:rPr>
      </w:pPr>
    </w:p>
    <w:p w:rsidR="001100E6" w:rsidRPr="00086FB0" w:rsidRDefault="0036613C" w:rsidP="00086FB0">
      <w:pPr>
        <w:jc w:val="center"/>
        <w:rPr>
          <w:sz w:val="28"/>
        </w:rPr>
      </w:pPr>
      <w:r>
        <w:rPr>
          <w:sz w:val="28"/>
        </w:rPr>
        <w:t>3. Требования к отчё</w:t>
      </w:r>
      <w:r w:rsidR="001100E6" w:rsidRPr="00086FB0">
        <w:rPr>
          <w:sz w:val="28"/>
        </w:rPr>
        <w:t>тности</w:t>
      </w:r>
    </w:p>
    <w:p w:rsidR="001100E6" w:rsidRPr="00086FB0" w:rsidRDefault="001100E6" w:rsidP="00086FB0">
      <w:pPr>
        <w:jc w:val="center"/>
        <w:rPr>
          <w:sz w:val="28"/>
        </w:rPr>
      </w:pPr>
    </w:p>
    <w:p w:rsidR="00A97B00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3.1. </w:t>
      </w:r>
      <w:r w:rsidR="00A97B00" w:rsidRPr="00086FB0">
        <w:rPr>
          <w:sz w:val="28"/>
        </w:rPr>
        <w:t xml:space="preserve"> Учреждения представляют </w:t>
      </w:r>
      <w:r w:rsidR="001D7204" w:rsidRPr="00086FB0">
        <w:rPr>
          <w:sz w:val="28"/>
        </w:rPr>
        <w:t>учредителю следующую отчё</w:t>
      </w:r>
      <w:r w:rsidR="00A97B00" w:rsidRPr="00086FB0">
        <w:rPr>
          <w:sz w:val="28"/>
        </w:rPr>
        <w:t>тность:</w:t>
      </w:r>
    </w:p>
    <w:p w:rsidR="00A97B00" w:rsidRPr="00086FB0" w:rsidRDefault="0036613C" w:rsidP="00086FB0">
      <w:pPr>
        <w:ind w:firstLine="720"/>
        <w:jc w:val="both"/>
        <w:rPr>
          <w:sz w:val="28"/>
        </w:rPr>
      </w:pPr>
      <w:r>
        <w:rPr>
          <w:sz w:val="28"/>
        </w:rPr>
        <w:t>- отчё</w:t>
      </w:r>
      <w:r w:rsidR="00A97B00" w:rsidRPr="00086FB0">
        <w:rPr>
          <w:sz w:val="28"/>
        </w:rPr>
        <w:t>т о достижении значений результатов предоставления субсидии по форме согласно приложению к типовой форме соглашения;</w:t>
      </w:r>
    </w:p>
    <w:p w:rsidR="00A97B00" w:rsidRPr="00086FB0" w:rsidRDefault="00A97B00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- отч</w:t>
      </w:r>
      <w:r w:rsidR="0036613C">
        <w:rPr>
          <w:sz w:val="28"/>
        </w:rPr>
        <w:t>ё</w:t>
      </w:r>
      <w:r w:rsidRPr="00086FB0">
        <w:rPr>
          <w:sz w:val="28"/>
        </w:rPr>
        <w:t>т о расходах, источником финансового обеспечения которых является субсидия, по форме согласно приложению к типовой форме соглашения.</w:t>
      </w:r>
    </w:p>
    <w:p w:rsidR="00A97B00" w:rsidRPr="00086FB0" w:rsidRDefault="00A97B00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3.</w:t>
      </w:r>
      <w:r w:rsidR="00C96AF6" w:rsidRPr="00086FB0">
        <w:rPr>
          <w:sz w:val="28"/>
        </w:rPr>
        <w:t>2</w:t>
      </w:r>
      <w:r w:rsidR="00AD0457" w:rsidRPr="00086FB0">
        <w:rPr>
          <w:sz w:val="28"/>
        </w:rPr>
        <w:t>. Отчё</w:t>
      </w:r>
      <w:r w:rsidRPr="00086FB0">
        <w:rPr>
          <w:sz w:val="28"/>
        </w:rPr>
        <w:t>тность представляется учреждениями ежеквартально нарастающим итогом в следующие сроки:</w:t>
      </w:r>
    </w:p>
    <w:p w:rsidR="00A97B00" w:rsidRPr="00086FB0" w:rsidRDefault="00A97B00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- за </w:t>
      </w:r>
      <w:r w:rsidRPr="00086FB0">
        <w:rPr>
          <w:sz w:val="28"/>
          <w:lang w:val="en-US"/>
        </w:rPr>
        <w:t>I</w:t>
      </w:r>
      <w:r w:rsidRPr="00086FB0">
        <w:rPr>
          <w:sz w:val="28"/>
        </w:rPr>
        <w:t xml:space="preserve">, </w:t>
      </w:r>
      <w:r w:rsidRPr="00086FB0">
        <w:rPr>
          <w:sz w:val="28"/>
          <w:lang w:val="en-US"/>
        </w:rPr>
        <w:t>II</w:t>
      </w:r>
      <w:r w:rsidRPr="00086FB0">
        <w:rPr>
          <w:sz w:val="28"/>
        </w:rPr>
        <w:t xml:space="preserve">, </w:t>
      </w:r>
      <w:r w:rsidRPr="00086FB0">
        <w:rPr>
          <w:sz w:val="28"/>
          <w:lang w:val="en-US"/>
        </w:rPr>
        <w:t>III</w:t>
      </w:r>
      <w:r w:rsidRPr="00086FB0">
        <w:rPr>
          <w:sz w:val="28"/>
        </w:rPr>
        <w:t xml:space="preserve"> кварталы - не позднее </w:t>
      </w:r>
      <w:r w:rsidR="00C96AF6" w:rsidRPr="00086FB0">
        <w:rPr>
          <w:sz w:val="28"/>
        </w:rPr>
        <w:t xml:space="preserve">10 </w:t>
      </w:r>
      <w:r w:rsidR="004B6CB3">
        <w:rPr>
          <w:sz w:val="28"/>
        </w:rPr>
        <w:t>числа месяца, следующего за отчё</w:t>
      </w:r>
      <w:r w:rsidRPr="00086FB0">
        <w:rPr>
          <w:sz w:val="28"/>
        </w:rPr>
        <w:t>тным кварталом;</w:t>
      </w:r>
    </w:p>
    <w:p w:rsidR="00A97B00" w:rsidRPr="00086FB0" w:rsidRDefault="00A97B00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- за </w:t>
      </w:r>
      <w:r w:rsidRPr="00086FB0">
        <w:rPr>
          <w:sz w:val="28"/>
          <w:lang w:val="en-US"/>
        </w:rPr>
        <w:t>IV</w:t>
      </w:r>
      <w:r w:rsidRPr="00086FB0">
        <w:rPr>
          <w:sz w:val="28"/>
        </w:rPr>
        <w:t xml:space="preserve"> квартал - не позднее 15 января года, следующего за </w:t>
      </w:r>
      <w:proofErr w:type="gramStart"/>
      <w:r w:rsidRPr="00086FB0">
        <w:rPr>
          <w:sz w:val="28"/>
        </w:rPr>
        <w:t>отч</w:t>
      </w:r>
      <w:r w:rsidR="00AD0457" w:rsidRPr="00086FB0">
        <w:rPr>
          <w:sz w:val="28"/>
        </w:rPr>
        <w:t>ё</w:t>
      </w:r>
      <w:r w:rsidRPr="00086FB0">
        <w:rPr>
          <w:sz w:val="28"/>
        </w:rPr>
        <w:t>тным</w:t>
      </w:r>
      <w:proofErr w:type="gramEnd"/>
      <w:r w:rsidRPr="00086FB0">
        <w:rPr>
          <w:sz w:val="28"/>
        </w:rPr>
        <w:t>.</w:t>
      </w:r>
    </w:p>
    <w:p w:rsidR="00A97B00" w:rsidRPr="00086FB0" w:rsidRDefault="00A97B00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3.</w:t>
      </w:r>
      <w:r w:rsidR="00C96AF6" w:rsidRPr="00086FB0">
        <w:rPr>
          <w:sz w:val="28"/>
        </w:rPr>
        <w:t>3</w:t>
      </w:r>
      <w:r w:rsidRPr="00086FB0">
        <w:rPr>
          <w:sz w:val="28"/>
        </w:rPr>
        <w:t xml:space="preserve">. </w:t>
      </w:r>
      <w:proofErr w:type="gramStart"/>
      <w:r w:rsidRPr="00086FB0">
        <w:rPr>
          <w:sz w:val="28"/>
        </w:rPr>
        <w:t>Контроль за</w:t>
      </w:r>
      <w:proofErr w:type="gramEnd"/>
      <w:r w:rsidRPr="00086FB0">
        <w:rPr>
          <w:sz w:val="28"/>
        </w:rPr>
        <w:t xml:space="preserve"> сво</w:t>
      </w:r>
      <w:r w:rsidR="004B6CB3">
        <w:rPr>
          <w:sz w:val="28"/>
        </w:rPr>
        <w:t>евременностью представления отчётности и достоверностью отчё</w:t>
      </w:r>
      <w:r w:rsidRPr="00086FB0">
        <w:rPr>
          <w:sz w:val="28"/>
        </w:rPr>
        <w:t>тных данных возлагается на руководителей учреждений.</w:t>
      </w:r>
    </w:p>
    <w:p w:rsidR="00231357" w:rsidRPr="00086FB0" w:rsidRDefault="00A97B00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lastRenderedPageBreak/>
        <w:t>3.</w:t>
      </w:r>
      <w:r w:rsidR="00C96AF6" w:rsidRPr="00086FB0">
        <w:rPr>
          <w:sz w:val="28"/>
        </w:rPr>
        <w:t>4</w:t>
      </w:r>
      <w:r w:rsidRPr="00086FB0">
        <w:rPr>
          <w:sz w:val="28"/>
        </w:rPr>
        <w:t xml:space="preserve">. </w:t>
      </w:r>
      <w:r w:rsidR="00231357" w:rsidRPr="00086FB0">
        <w:rPr>
          <w:sz w:val="28"/>
        </w:rPr>
        <w:t xml:space="preserve"> </w:t>
      </w:r>
      <w:r w:rsidR="00231357" w:rsidRPr="00086FB0">
        <w:rPr>
          <w:sz w:val="28"/>
          <w:szCs w:val="28"/>
        </w:rPr>
        <w:t>Учредитель имеет право устанавливать в согл</w:t>
      </w:r>
      <w:r w:rsidR="004B6CB3">
        <w:rPr>
          <w:sz w:val="28"/>
          <w:szCs w:val="28"/>
        </w:rPr>
        <w:t>ашении дополнительные формы отчё</w:t>
      </w:r>
      <w:r w:rsidR="00231357" w:rsidRPr="00086FB0">
        <w:rPr>
          <w:sz w:val="28"/>
          <w:szCs w:val="28"/>
        </w:rPr>
        <w:t>тности и сроки ее представления учреждениями, и</w:t>
      </w:r>
      <w:r w:rsidR="004B6CB3">
        <w:rPr>
          <w:sz w:val="28"/>
          <w:szCs w:val="28"/>
        </w:rPr>
        <w:t>зменять сроки представления отчё</w:t>
      </w:r>
      <w:r w:rsidR="00231357" w:rsidRPr="00086FB0">
        <w:rPr>
          <w:sz w:val="28"/>
          <w:szCs w:val="28"/>
        </w:rPr>
        <w:t>тности, указанные в пункте 3.</w:t>
      </w:r>
      <w:r w:rsidR="00C96AF6" w:rsidRPr="00086FB0">
        <w:rPr>
          <w:sz w:val="28"/>
          <w:szCs w:val="28"/>
        </w:rPr>
        <w:t>2</w:t>
      </w:r>
      <w:r w:rsidRPr="00086FB0">
        <w:rPr>
          <w:sz w:val="28"/>
          <w:szCs w:val="28"/>
        </w:rPr>
        <w:t xml:space="preserve">. </w:t>
      </w:r>
      <w:r w:rsidR="00231357" w:rsidRPr="00086FB0">
        <w:rPr>
          <w:sz w:val="28"/>
          <w:szCs w:val="28"/>
        </w:rPr>
        <w:t xml:space="preserve"> Порядка и условий.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</w:p>
    <w:p w:rsidR="001100E6" w:rsidRPr="00086FB0" w:rsidRDefault="001100E6" w:rsidP="00086FB0">
      <w:pPr>
        <w:jc w:val="center"/>
        <w:rPr>
          <w:sz w:val="28"/>
        </w:rPr>
      </w:pPr>
      <w:r w:rsidRPr="00086FB0">
        <w:rPr>
          <w:sz w:val="28"/>
        </w:rPr>
        <w:t>4. Порядок осуществления контроля за соблюдением целей,</w:t>
      </w:r>
    </w:p>
    <w:p w:rsidR="001100E6" w:rsidRPr="00086FB0" w:rsidRDefault="001100E6" w:rsidP="00086FB0">
      <w:pPr>
        <w:jc w:val="center"/>
        <w:rPr>
          <w:sz w:val="28"/>
        </w:rPr>
      </w:pPr>
      <w:r w:rsidRPr="00086FB0">
        <w:rPr>
          <w:sz w:val="28"/>
        </w:rPr>
        <w:t>условий и порядка предоставления целевых субсидий</w:t>
      </w:r>
    </w:p>
    <w:p w:rsidR="001100E6" w:rsidRPr="00086FB0" w:rsidRDefault="001100E6" w:rsidP="00086FB0">
      <w:pPr>
        <w:jc w:val="center"/>
        <w:rPr>
          <w:sz w:val="28"/>
        </w:rPr>
      </w:pPr>
      <w:r w:rsidRPr="00086FB0">
        <w:rPr>
          <w:sz w:val="28"/>
        </w:rPr>
        <w:t>и ответственность за их несоблюдение</w:t>
      </w:r>
    </w:p>
    <w:p w:rsidR="001100E6" w:rsidRPr="00086FB0" w:rsidRDefault="001100E6" w:rsidP="00086FB0">
      <w:pPr>
        <w:jc w:val="both"/>
        <w:rPr>
          <w:sz w:val="28"/>
        </w:rPr>
      </w:pP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4.1. Не использованные в текущем финансовом году остатки целевых субсидий подлежат перечислению в бюджет</w:t>
      </w:r>
      <w:r w:rsidR="00A97B00" w:rsidRPr="00086FB0">
        <w:rPr>
          <w:sz w:val="28"/>
        </w:rPr>
        <w:t xml:space="preserve">, в </w:t>
      </w:r>
      <w:proofErr w:type="gramStart"/>
      <w:r w:rsidR="00A97B00" w:rsidRPr="00086FB0">
        <w:rPr>
          <w:sz w:val="28"/>
        </w:rPr>
        <w:t>сроки</w:t>
      </w:r>
      <w:proofErr w:type="gramEnd"/>
      <w:r w:rsidR="00A97B00" w:rsidRPr="00086FB0">
        <w:rPr>
          <w:sz w:val="28"/>
        </w:rPr>
        <w:t xml:space="preserve"> установленные бюджетным законодательством</w:t>
      </w:r>
      <w:r w:rsidRPr="00086FB0">
        <w:rPr>
          <w:sz w:val="28"/>
        </w:rPr>
        <w:t>.</w:t>
      </w:r>
    </w:p>
    <w:p w:rsidR="001100E6" w:rsidRPr="00086FB0" w:rsidRDefault="00A97B00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4.2. </w:t>
      </w:r>
      <w:r w:rsidR="001100E6" w:rsidRPr="00086FB0">
        <w:rPr>
          <w:sz w:val="28"/>
        </w:rPr>
        <w:t xml:space="preserve">Указанные остатки средств могут быть использованы в очередном финансовом году при наличии потребности в направлении их </w:t>
      </w:r>
      <w:proofErr w:type="gramStart"/>
      <w:r w:rsidR="001100E6" w:rsidRPr="00086FB0">
        <w:rPr>
          <w:sz w:val="28"/>
        </w:rPr>
        <w:t>на те</w:t>
      </w:r>
      <w:proofErr w:type="gramEnd"/>
      <w:r w:rsidR="001100E6" w:rsidRPr="00086FB0">
        <w:rPr>
          <w:sz w:val="28"/>
        </w:rPr>
        <w:t xml:space="preserve"> же цели в соответствии с решением </w:t>
      </w:r>
      <w:r w:rsidR="00662551" w:rsidRPr="00086FB0">
        <w:rPr>
          <w:sz w:val="28"/>
        </w:rPr>
        <w:t>учредителя</w:t>
      </w:r>
      <w:r w:rsidR="001100E6" w:rsidRPr="00086FB0">
        <w:rPr>
          <w:sz w:val="28"/>
        </w:rPr>
        <w:t>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4.</w:t>
      </w:r>
      <w:r w:rsidR="00A97B00" w:rsidRPr="00086FB0">
        <w:rPr>
          <w:sz w:val="28"/>
        </w:rPr>
        <w:t>3</w:t>
      </w:r>
      <w:r w:rsidRPr="00086FB0">
        <w:rPr>
          <w:sz w:val="28"/>
        </w:rPr>
        <w:t xml:space="preserve">. </w:t>
      </w:r>
      <w:proofErr w:type="gramStart"/>
      <w:r w:rsidRPr="00086FB0">
        <w:rPr>
          <w:sz w:val="28"/>
        </w:rPr>
        <w:t xml:space="preserve">Принятие решения об использовании в очередном финансовом году не использованных в текущем финансовом году остатков средств целевых субсидий осуществляется </w:t>
      </w:r>
      <w:r w:rsidR="00A97B00" w:rsidRPr="00086FB0">
        <w:rPr>
          <w:sz w:val="28"/>
        </w:rPr>
        <w:t>учредителем</w:t>
      </w:r>
      <w:r w:rsidRPr="00086FB0">
        <w:rPr>
          <w:sz w:val="28"/>
        </w:rPr>
        <w:t xml:space="preserve"> при наличии неисполненных обязательств, принятых учреждениями, источником финансового обеспечения которых являются неиспользованные остатки цел</w:t>
      </w:r>
      <w:r w:rsidR="004B6CB3">
        <w:rPr>
          <w:sz w:val="28"/>
        </w:rPr>
        <w:t>евой субсидии, на основании отчё</w:t>
      </w:r>
      <w:r w:rsidRPr="00086FB0">
        <w:rPr>
          <w:sz w:val="28"/>
        </w:rPr>
        <w:t xml:space="preserve">та о расходах учреждения с приложением к нему копий документов, подтверждающих наличие неисполненных принятых обязательств учреждения </w:t>
      </w:r>
      <w:r w:rsidR="00C96AF6" w:rsidRPr="00086FB0">
        <w:rPr>
          <w:sz w:val="28"/>
        </w:rPr>
        <w:t>и (или)</w:t>
      </w:r>
      <w:r w:rsidRPr="00086FB0">
        <w:rPr>
          <w:sz w:val="28"/>
        </w:rPr>
        <w:t xml:space="preserve"> обязательств, подлежащих принятию в очередном</w:t>
      </w:r>
      <w:proofErr w:type="gramEnd"/>
      <w:r w:rsidRPr="00086FB0">
        <w:rPr>
          <w:sz w:val="28"/>
        </w:rPr>
        <w:t xml:space="preserve"> </w:t>
      </w:r>
      <w:proofErr w:type="gramStart"/>
      <w:r w:rsidRPr="00086FB0">
        <w:rPr>
          <w:sz w:val="28"/>
        </w:rPr>
        <w:t>финансовом году в соответствии с конкурсными процедурами,  а также в случае размещения до 1 января очередного финансового года извещения об осуществлении закупки товаров, работ, услуг в единой информационной системе в сфере закупок либо направления приглашения принять участие в определении поставщика (подрядчика, исполнителя), проектов контрактов в соответствии с законодательством Российской Федерации о контрактной системе в сфере закупок товаров, работ, услуг для</w:t>
      </w:r>
      <w:proofErr w:type="gramEnd"/>
      <w:r w:rsidRPr="00086FB0">
        <w:rPr>
          <w:sz w:val="28"/>
        </w:rPr>
        <w:t xml:space="preserve"> обеспечения муниципальных нужд, кроме целевых субсидий, предоставляемых в целях осуществления выплат физическим лицам.    </w:t>
      </w:r>
    </w:p>
    <w:p w:rsidR="001100E6" w:rsidRPr="00086FB0" w:rsidRDefault="00BC4E38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4.4 </w:t>
      </w:r>
      <w:r w:rsidR="00FC7EC9" w:rsidRPr="00086FB0">
        <w:rPr>
          <w:sz w:val="28"/>
        </w:rPr>
        <w:t>Решения о наличии потребности, решение об использовании в текущем финансовом году у</w:t>
      </w:r>
      <w:r w:rsidR="00662551" w:rsidRPr="00086FB0">
        <w:rPr>
          <w:sz w:val="28"/>
        </w:rPr>
        <w:t>чредитель</w:t>
      </w:r>
      <w:r w:rsidR="001100E6" w:rsidRPr="00086FB0">
        <w:rPr>
          <w:sz w:val="28"/>
        </w:rPr>
        <w:t xml:space="preserve"> принимает в течение 10 рабочих дней с</w:t>
      </w:r>
      <w:r w:rsidR="00E611C6" w:rsidRPr="00086FB0">
        <w:rPr>
          <w:sz w:val="28"/>
        </w:rPr>
        <w:t>о дня получения документов от учреждений обосновывающих указанную потребность</w:t>
      </w:r>
      <w:r w:rsidR="001100E6" w:rsidRPr="00086FB0">
        <w:rPr>
          <w:sz w:val="28"/>
        </w:rPr>
        <w:t xml:space="preserve"> </w:t>
      </w:r>
      <w:r w:rsidR="00E611C6" w:rsidRPr="00086FB0">
        <w:rPr>
          <w:sz w:val="28"/>
        </w:rPr>
        <w:t>(использования)</w:t>
      </w:r>
      <w:r w:rsidR="001100E6" w:rsidRPr="00086FB0">
        <w:rPr>
          <w:sz w:val="28"/>
        </w:rPr>
        <w:t xml:space="preserve">.  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4.</w:t>
      </w:r>
      <w:r w:rsidR="00FC7EC9" w:rsidRPr="00086FB0">
        <w:rPr>
          <w:sz w:val="28"/>
        </w:rPr>
        <w:t>5</w:t>
      </w:r>
      <w:r w:rsidRPr="00086FB0">
        <w:rPr>
          <w:sz w:val="28"/>
        </w:rPr>
        <w:t xml:space="preserve">. </w:t>
      </w:r>
      <w:r w:rsidR="00F808DE" w:rsidRPr="00086FB0">
        <w:rPr>
          <w:sz w:val="28"/>
        </w:rPr>
        <w:t>Учредитель, а также орган</w:t>
      </w:r>
      <w:r w:rsidRPr="00086FB0">
        <w:rPr>
          <w:sz w:val="28"/>
        </w:rPr>
        <w:t xml:space="preserve"> внутреннего муниципального финансового контроля, осуществляют </w:t>
      </w:r>
      <w:r w:rsidR="00E611C6" w:rsidRPr="00086FB0">
        <w:rPr>
          <w:sz w:val="28"/>
        </w:rPr>
        <w:t>контроль за</w:t>
      </w:r>
      <w:r w:rsidRPr="00086FB0">
        <w:rPr>
          <w:sz w:val="28"/>
        </w:rPr>
        <w:t xml:space="preserve"> соблюдени</w:t>
      </w:r>
      <w:r w:rsidR="00E611C6" w:rsidRPr="00086FB0">
        <w:rPr>
          <w:sz w:val="28"/>
        </w:rPr>
        <w:t xml:space="preserve">ем </w:t>
      </w:r>
      <w:r w:rsidRPr="00086FB0">
        <w:rPr>
          <w:sz w:val="28"/>
        </w:rPr>
        <w:t xml:space="preserve"> условий и целей предоставления целевых </w:t>
      </w:r>
      <w:proofErr w:type="gramStart"/>
      <w:r w:rsidRPr="00086FB0">
        <w:rPr>
          <w:sz w:val="28"/>
        </w:rPr>
        <w:t>субсидий</w:t>
      </w:r>
      <w:proofErr w:type="gramEnd"/>
      <w:r w:rsidR="00E611C6" w:rsidRPr="00086FB0">
        <w:rPr>
          <w:sz w:val="28"/>
        </w:rPr>
        <w:t xml:space="preserve"> установленные настоящим Порядком</w:t>
      </w:r>
      <w:r w:rsidRPr="00086FB0">
        <w:rPr>
          <w:sz w:val="28"/>
        </w:rPr>
        <w:t>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4.</w:t>
      </w:r>
      <w:r w:rsidR="00FC7EC9" w:rsidRPr="00086FB0">
        <w:rPr>
          <w:sz w:val="28"/>
        </w:rPr>
        <w:t>6</w:t>
      </w:r>
      <w:r w:rsidRPr="00086FB0">
        <w:rPr>
          <w:sz w:val="28"/>
        </w:rPr>
        <w:t xml:space="preserve">. В случае несоблюдения учреждением целей и условий, установленных при предоставлении целевой субсидии, выявленных по результатам проверок, а также в случае </w:t>
      </w:r>
      <w:proofErr w:type="spellStart"/>
      <w:r w:rsidRPr="00086FB0">
        <w:rPr>
          <w:sz w:val="28"/>
        </w:rPr>
        <w:t>недостижения</w:t>
      </w:r>
      <w:proofErr w:type="spellEnd"/>
      <w:r w:rsidRPr="00086FB0">
        <w:rPr>
          <w:sz w:val="28"/>
        </w:rPr>
        <w:t xml:space="preserve"> результатов предоставления целевых субсидий, целевые субсидии подлежат возврату в бюджет </w:t>
      </w:r>
      <w:r w:rsidR="004901BA" w:rsidRPr="00086FB0">
        <w:rPr>
          <w:sz w:val="28"/>
        </w:rPr>
        <w:t>Убинского</w:t>
      </w:r>
      <w:r w:rsidR="00F808DE" w:rsidRPr="00086FB0">
        <w:rPr>
          <w:sz w:val="28"/>
        </w:rPr>
        <w:t xml:space="preserve"> района</w:t>
      </w:r>
      <w:r w:rsidRPr="00086FB0">
        <w:rPr>
          <w:sz w:val="28"/>
        </w:rPr>
        <w:t xml:space="preserve"> Новосибирской области.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В случае установления факта несоблюдения учреждением целей и условий, установленных при предоставлении целевой субсидии, а также факта </w:t>
      </w:r>
      <w:proofErr w:type="spellStart"/>
      <w:r w:rsidRPr="00086FB0">
        <w:rPr>
          <w:sz w:val="28"/>
        </w:rPr>
        <w:t>недостижения</w:t>
      </w:r>
      <w:proofErr w:type="spellEnd"/>
      <w:r w:rsidRPr="00086FB0">
        <w:rPr>
          <w:sz w:val="28"/>
        </w:rPr>
        <w:t xml:space="preserve"> учреждением результатов предоставления целевых субсидий </w:t>
      </w:r>
      <w:r w:rsidR="00E611C6" w:rsidRPr="00086FB0">
        <w:rPr>
          <w:sz w:val="28"/>
        </w:rPr>
        <w:t>учре</w:t>
      </w:r>
      <w:r w:rsidRPr="00086FB0">
        <w:rPr>
          <w:sz w:val="28"/>
        </w:rPr>
        <w:t xml:space="preserve">дитель направляет </w:t>
      </w:r>
      <w:r w:rsidRPr="00086FB0">
        <w:rPr>
          <w:sz w:val="28"/>
        </w:rPr>
        <w:lastRenderedPageBreak/>
        <w:t>учреждению письменное требование о ее возврате в течение 5 рабочих дней с момента их установления.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Требование о возврате целевой субсидии или ее части должно быть исполнено учреждением в течение месяца со дня его получения.</w:t>
      </w:r>
    </w:p>
    <w:p w:rsidR="001100E6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 xml:space="preserve">В случае невыполнения в установленный срок требования о возврате субсидии </w:t>
      </w:r>
      <w:r w:rsidR="00E611C6" w:rsidRPr="00086FB0">
        <w:rPr>
          <w:sz w:val="28"/>
        </w:rPr>
        <w:t>учре</w:t>
      </w:r>
      <w:r w:rsidRPr="00086FB0">
        <w:rPr>
          <w:sz w:val="28"/>
        </w:rPr>
        <w:t>дитель обеспечивает ее взыскание в судебном порядке в соответствии с законодательством Российской Федерации.</w:t>
      </w:r>
    </w:p>
    <w:p w:rsidR="007906C8" w:rsidRPr="00086FB0" w:rsidRDefault="001100E6" w:rsidP="00086FB0">
      <w:pPr>
        <w:ind w:firstLine="720"/>
        <w:jc w:val="both"/>
        <w:rPr>
          <w:sz w:val="28"/>
        </w:rPr>
      </w:pPr>
      <w:r w:rsidRPr="00086FB0">
        <w:rPr>
          <w:sz w:val="28"/>
        </w:rPr>
        <w:t>4.</w:t>
      </w:r>
      <w:r w:rsidR="00FC7EC9" w:rsidRPr="00086FB0">
        <w:rPr>
          <w:sz w:val="28"/>
        </w:rPr>
        <w:t>7</w:t>
      </w:r>
      <w:r w:rsidRPr="00086FB0">
        <w:rPr>
          <w:sz w:val="28"/>
        </w:rPr>
        <w:t>. Руководитель учреждения несет ответственность за использование целевых субсидий в соответствии с условиями, предусмотренными Соглашением, и законодательством Российской Федерации.</w:t>
      </w:r>
    </w:p>
    <w:p w:rsidR="007906C8" w:rsidRPr="00086FB0" w:rsidRDefault="007906C8" w:rsidP="00086FB0">
      <w:pPr>
        <w:rPr>
          <w:sz w:val="28"/>
        </w:rPr>
      </w:pPr>
      <w:r w:rsidRPr="00086FB0">
        <w:rPr>
          <w:sz w:val="28"/>
        </w:rPr>
        <w:br w:type="page"/>
      </w:r>
    </w:p>
    <w:p w:rsidR="007906C8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lastRenderedPageBreak/>
        <w:t>Приложение №</w:t>
      </w:r>
      <w:r w:rsidR="004901BA" w:rsidRPr="00086FB0">
        <w:rPr>
          <w:sz w:val="28"/>
          <w:szCs w:val="28"/>
        </w:rPr>
        <w:t xml:space="preserve"> </w:t>
      </w:r>
      <w:r w:rsidRPr="00086FB0">
        <w:rPr>
          <w:sz w:val="28"/>
          <w:szCs w:val="28"/>
        </w:rPr>
        <w:t>2</w:t>
      </w:r>
    </w:p>
    <w:p w:rsidR="001D7204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к постановлению</w:t>
      </w:r>
    </w:p>
    <w:p w:rsidR="007906C8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админ</w:t>
      </w:r>
      <w:r w:rsidR="004901BA" w:rsidRPr="00086FB0">
        <w:rPr>
          <w:sz w:val="28"/>
          <w:szCs w:val="28"/>
        </w:rPr>
        <w:t>истрации</w:t>
      </w:r>
      <w:r w:rsidR="001D7204" w:rsidRPr="00086FB0">
        <w:rPr>
          <w:sz w:val="28"/>
          <w:szCs w:val="28"/>
        </w:rPr>
        <w:t xml:space="preserve"> </w:t>
      </w:r>
      <w:r w:rsidR="004901BA" w:rsidRPr="00086FB0">
        <w:rPr>
          <w:sz w:val="28"/>
          <w:szCs w:val="28"/>
        </w:rPr>
        <w:t>Убин</w:t>
      </w:r>
      <w:r w:rsidRPr="00086FB0">
        <w:rPr>
          <w:sz w:val="28"/>
          <w:szCs w:val="28"/>
        </w:rPr>
        <w:t>ского района</w:t>
      </w:r>
    </w:p>
    <w:p w:rsidR="007906C8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Новосибирской области</w:t>
      </w:r>
    </w:p>
    <w:p w:rsidR="007906C8" w:rsidRPr="00086FB0" w:rsidRDefault="00ED06D3" w:rsidP="00086FB0">
      <w:pPr>
        <w:jc w:val="center"/>
        <w:rPr>
          <w:sz w:val="28"/>
          <w:szCs w:val="28"/>
        </w:rPr>
      </w:pPr>
      <w:r w:rsidRPr="00086FB0">
        <w:rPr>
          <w:sz w:val="28"/>
          <w:szCs w:val="28"/>
        </w:rPr>
        <w:t xml:space="preserve">                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AD0457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5"/>
      <w:bookmarkEnd w:id="1"/>
      <w:r w:rsidRPr="00086FB0">
        <w:rPr>
          <w:rFonts w:ascii="Times New Roman" w:hAnsi="Times New Roman" w:cs="Times New Roman"/>
          <w:sz w:val="28"/>
          <w:szCs w:val="28"/>
        </w:rPr>
        <w:t>СОГЛАШЕНИЕ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о предоставлении из бюджета </w:t>
      </w:r>
      <w:r w:rsidR="00AD0457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муниципальному бюджетному учреждению</w:t>
      </w:r>
    </w:p>
    <w:p w:rsidR="007906C8" w:rsidRPr="00086FB0" w:rsidRDefault="00AD0457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иные цели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                        "____" ____________ 20___ года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</w:t>
      </w:r>
      <w:r w:rsidRPr="00086FB0">
        <w:rPr>
          <w:rFonts w:ascii="Times New Roman" w:hAnsi="Times New Roman" w:cs="Times New Roman"/>
          <w:i/>
          <w:sz w:val="22"/>
          <w:szCs w:val="22"/>
        </w:rPr>
        <w:t>(место заключения соглашения)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086FB0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________________________________________________________________________,</w:t>
      </w:r>
      <w:r w:rsidRPr="00086FB0">
        <w:rPr>
          <w:rFonts w:ascii="Times New Roman" w:hAnsi="Times New Roman" w:cs="Times New Roman"/>
          <w:i/>
          <w:sz w:val="22"/>
          <w:szCs w:val="22"/>
        </w:rPr>
        <w:t xml:space="preserve">(наименование органа местного самоуправления </w:t>
      </w:r>
      <w:r w:rsidR="00AD0457" w:rsidRPr="00086FB0">
        <w:rPr>
          <w:rFonts w:ascii="Times New Roman" w:hAnsi="Times New Roman" w:cs="Times New Roman"/>
          <w:i/>
          <w:sz w:val="22"/>
          <w:szCs w:val="22"/>
        </w:rPr>
        <w:t>Убинского</w:t>
      </w:r>
      <w:r w:rsidRPr="00086FB0">
        <w:rPr>
          <w:rFonts w:ascii="Times New Roman" w:hAnsi="Times New Roman" w:cs="Times New Roman"/>
          <w:i/>
          <w:sz w:val="22"/>
          <w:szCs w:val="22"/>
        </w:rPr>
        <w:t xml:space="preserve"> района Новосибирской области, осуществляющего функции и полномочия учредителя муниципального бюджетного учреждения </w:t>
      </w:r>
      <w:r w:rsidR="00AD0457" w:rsidRPr="00086FB0">
        <w:rPr>
          <w:rFonts w:ascii="Times New Roman" w:hAnsi="Times New Roman" w:cs="Times New Roman"/>
          <w:i/>
          <w:sz w:val="22"/>
          <w:szCs w:val="22"/>
        </w:rPr>
        <w:t xml:space="preserve">Убинского </w:t>
      </w:r>
      <w:r w:rsidRPr="00086FB0">
        <w:rPr>
          <w:rFonts w:ascii="Times New Roman" w:hAnsi="Times New Roman" w:cs="Times New Roman"/>
          <w:i/>
          <w:sz w:val="22"/>
          <w:szCs w:val="22"/>
        </w:rPr>
        <w:t>района Новосибирской области)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именуемый в дальнейшем "Учредитель", в лице 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>(наименование должности руководителя Учредителя или уполномоченного им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________________________________________________________________________, 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</w:t>
      </w:r>
      <w:r w:rsidRPr="00086FB0">
        <w:rPr>
          <w:rFonts w:ascii="Times New Roman" w:hAnsi="Times New Roman" w:cs="Times New Roman"/>
          <w:i/>
          <w:sz w:val="22"/>
          <w:szCs w:val="22"/>
        </w:rPr>
        <w:t xml:space="preserve"> (фамилия, имя, отчество (при наличии) руководителя Учредителя или уполномоченного им лица)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 на основании_____________________________________________</w:t>
      </w:r>
    </w:p>
    <w:p w:rsidR="007906C8" w:rsidRPr="00086FB0" w:rsidRDefault="007906C8" w:rsidP="00086FB0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086FB0">
        <w:rPr>
          <w:rFonts w:ascii="Times New Roman" w:hAnsi="Times New Roman" w:cs="Times New Roman"/>
          <w:sz w:val="22"/>
          <w:szCs w:val="22"/>
        </w:rPr>
        <w:t>(реквизиты документа, подтверждающего полномочия должностного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с одной стороны, и _______________________________________________________,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086FB0">
        <w:rPr>
          <w:rFonts w:ascii="Times New Roman" w:hAnsi="Times New Roman" w:cs="Times New Roman"/>
          <w:i/>
          <w:sz w:val="22"/>
          <w:szCs w:val="22"/>
        </w:rPr>
        <w:t>(наименование муниципального бюджетного учреждения)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именуемое в дальнейшем "Учреждение", в лице 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 xml:space="preserve">              (наименование должности руководителя Учреждения или уполномоченного им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______________________________________________________________________,   </w:t>
      </w:r>
      <w:r w:rsidRPr="00086FB0">
        <w:rPr>
          <w:rFonts w:ascii="Times New Roman" w:hAnsi="Times New Roman" w:cs="Times New Roman"/>
          <w:sz w:val="22"/>
          <w:szCs w:val="22"/>
        </w:rPr>
        <w:t>(фамилия, имя, отчество (при наличии) руководителя Учреждения или уполномоченного им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действующег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 основании ___________________________________________,</w:t>
      </w:r>
    </w:p>
    <w:p w:rsidR="007906C8" w:rsidRPr="00086FB0" w:rsidRDefault="007906C8" w:rsidP="00086FB0">
      <w:pPr>
        <w:pStyle w:val="ConsPlusNonformat"/>
        <w:jc w:val="right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86FB0">
        <w:rPr>
          <w:rFonts w:ascii="Times New Roman" w:hAnsi="Times New Roman" w:cs="Times New Roman"/>
          <w:i/>
          <w:sz w:val="22"/>
          <w:szCs w:val="22"/>
        </w:rPr>
        <w:t>(реквизиты учредительного документа, доверенности, приказа</w:t>
      </w:r>
      <w:proofErr w:type="gramEnd"/>
    </w:p>
    <w:p w:rsidR="007906C8" w:rsidRPr="00086FB0" w:rsidRDefault="007906C8" w:rsidP="00086FB0">
      <w:pPr>
        <w:pStyle w:val="ConsPlusNonformat"/>
        <w:jc w:val="right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 xml:space="preserve">  или иного документа, подтверждающего полномочия)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с другой стороны, далее именуемые "Стороны", в соответствии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i/>
          <w:sz w:val="22"/>
          <w:szCs w:val="22"/>
        </w:rPr>
      </w:pPr>
      <w:proofErr w:type="gramStart"/>
      <w:r w:rsidRPr="00086FB0">
        <w:rPr>
          <w:rFonts w:ascii="Times New Roman" w:hAnsi="Times New Roman" w:cs="Times New Roman"/>
          <w:i/>
          <w:sz w:val="22"/>
          <w:szCs w:val="22"/>
        </w:rPr>
        <w:t xml:space="preserve">(реквизиты нормативного правового акта, устанавливающего порядок предоставления из бюджета </w:t>
      </w:r>
      <w:r w:rsidR="00AD0457" w:rsidRPr="00086FB0">
        <w:rPr>
          <w:rFonts w:ascii="Times New Roman" w:hAnsi="Times New Roman" w:cs="Times New Roman"/>
          <w:i/>
          <w:sz w:val="22"/>
          <w:szCs w:val="22"/>
        </w:rPr>
        <w:t>Убинского</w:t>
      </w:r>
      <w:r w:rsidRPr="00086FB0">
        <w:rPr>
          <w:rFonts w:ascii="Times New Roman" w:hAnsi="Times New Roman" w:cs="Times New Roman"/>
          <w:i/>
          <w:sz w:val="22"/>
          <w:szCs w:val="22"/>
        </w:rPr>
        <w:t xml:space="preserve"> района Новосибирской области субсидии на иные цели, либо </w:t>
      </w:r>
      <w:hyperlink w:anchor="P333" w:history="1">
        <w:r w:rsidRPr="00086FB0">
          <w:rPr>
            <w:rFonts w:ascii="Times New Roman" w:hAnsi="Times New Roman" w:cs="Times New Roman"/>
            <w:i/>
            <w:sz w:val="22"/>
            <w:szCs w:val="22"/>
          </w:rPr>
          <w:t>Перечнем</w:t>
        </w:r>
      </w:hyperlink>
      <w:r w:rsidRPr="00086FB0">
        <w:rPr>
          <w:rFonts w:ascii="Times New Roman" w:hAnsi="Times New Roman" w:cs="Times New Roman"/>
          <w:i/>
          <w:sz w:val="22"/>
          <w:szCs w:val="22"/>
        </w:rPr>
        <w:t xml:space="preserve"> Субсидий согласно приложению </w:t>
      </w:r>
      <w:r w:rsidR="00AD0457" w:rsidRPr="00086FB0">
        <w:rPr>
          <w:rFonts w:ascii="Times New Roman" w:hAnsi="Times New Roman" w:cs="Times New Roman"/>
          <w:i/>
          <w:sz w:val="22"/>
          <w:szCs w:val="22"/>
        </w:rPr>
        <w:t>№</w:t>
      </w:r>
      <w:r w:rsidRPr="00086FB0">
        <w:rPr>
          <w:rFonts w:ascii="Times New Roman" w:hAnsi="Times New Roman" w:cs="Times New Roman"/>
          <w:i/>
          <w:sz w:val="22"/>
          <w:szCs w:val="22"/>
        </w:rPr>
        <w:t xml:space="preserve"> _ к </w:t>
      </w:r>
      <w:r w:rsidR="00AD0457" w:rsidRPr="00086FB0">
        <w:rPr>
          <w:rFonts w:ascii="Times New Roman" w:hAnsi="Times New Roman" w:cs="Times New Roman"/>
          <w:i/>
          <w:sz w:val="22"/>
          <w:szCs w:val="22"/>
        </w:rPr>
        <w:t>Соглашению по форме приложения №</w:t>
      </w:r>
      <w:r w:rsidRPr="00086FB0">
        <w:rPr>
          <w:rFonts w:ascii="Times New Roman" w:hAnsi="Times New Roman" w:cs="Times New Roman"/>
          <w:i/>
          <w:sz w:val="22"/>
          <w:szCs w:val="22"/>
        </w:rPr>
        <w:t xml:space="preserve"> 1 к настоящей Типовой форме (далее - Субсидия, Перечень Субсидий) </w:t>
      </w:r>
      <w:hyperlink w:anchor="P284" w:history="1">
        <w:r w:rsidRPr="00086FB0">
          <w:rPr>
            <w:rFonts w:ascii="Times New Roman" w:hAnsi="Times New Roman" w:cs="Times New Roman"/>
            <w:i/>
            <w:sz w:val="22"/>
            <w:szCs w:val="22"/>
          </w:rPr>
          <w:t>*(1)</w:t>
        </w:r>
        <w:r w:rsidRPr="00086FB0">
          <w:rPr>
            <w:rFonts w:ascii="Times New Roman" w:hAnsi="Times New Roman" w:cs="Times New Roman"/>
            <w:i/>
            <w:color w:val="0000FF"/>
            <w:sz w:val="22"/>
            <w:szCs w:val="22"/>
          </w:rPr>
          <w:t>:</w:t>
        </w:r>
      </w:hyperlink>
      <w:proofErr w:type="gramEnd"/>
    </w:p>
    <w:p w:rsidR="0001571D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заключили настоящее Соглашение о нижеследующем.</w:t>
      </w:r>
    </w:p>
    <w:p w:rsidR="0001571D" w:rsidRPr="00086FB0" w:rsidRDefault="0001571D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I. Предмет Соглашения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82"/>
      <w:bookmarkEnd w:id="2"/>
      <w:r w:rsidRPr="00086FB0">
        <w:rPr>
          <w:rFonts w:ascii="Times New Roman" w:hAnsi="Times New Roman" w:cs="Times New Roman"/>
          <w:sz w:val="28"/>
          <w:szCs w:val="28"/>
        </w:rPr>
        <w:t xml:space="preserve">1.1. Предметом настоящего Соглашения является предоставление Учреждению из бюджета </w:t>
      </w:r>
      <w:r w:rsidR="00AD0457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 в 20___ году/20__-20__годах*(2)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в целях 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i/>
          <w:sz w:val="22"/>
          <w:szCs w:val="22"/>
        </w:rPr>
      </w:pPr>
      <w:proofErr w:type="gramStart"/>
      <w:r w:rsidRPr="00086FB0">
        <w:rPr>
          <w:rFonts w:ascii="Times New Roman" w:hAnsi="Times New Roman" w:cs="Times New Roman"/>
          <w:i/>
          <w:sz w:val="22"/>
          <w:szCs w:val="22"/>
        </w:rPr>
        <w:t>(указывается цель предоставления Субсидии в соответствии с Порядком предоставления субсидии.</w:t>
      </w:r>
      <w:proofErr w:type="gramEnd"/>
      <w:r w:rsidRPr="00086FB0">
        <w:rPr>
          <w:rFonts w:ascii="Times New Roman" w:hAnsi="Times New Roman" w:cs="Times New Roman"/>
          <w:i/>
          <w:sz w:val="22"/>
          <w:szCs w:val="22"/>
        </w:rPr>
        <w:t xml:space="preserve"> </w:t>
      </w:r>
      <w:proofErr w:type="gramStart"/>
      <w:r w:rsidRPr="00086FB0">
        <w:rPr>
          <w:rFonts w:ascii="Times New Roman" w:hAnsi="Times New Roman" w:cs="Times New Roman"/>
          <w:i/>
          <w:sz w:val="22"/>
          <w:szCs w:val="22"/>
        </w:rPr>
        <w:t>В случае предоставления Субсидий на  несколько целей, соответствующие цели указываются в Перечне Субсидий)</w:t>
      </w:r>
      <w:proofErr w:type="gramEnd"/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88"/>
      <w:bookmarkEnd w:id="3"/>
      <w:r w:rsidRPr="00086FB0">
        <w:rPr>
          <w:rFonts w:ascii="Times New Roman" w:hAnsi="Times New Roman" w:cs="Times New Roman"/>
          <w:sz w:val="28"/>
          <w:szCs w:val="28"/>
        </w:rPr>
        <w:t>1.1.1. Достижения результатов следующег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их)проекта(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мероприятия(й))*(3): 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___________________________________________________________________.</w:t>
      </w:r>
    </w:p>
    <w:p w:rsidR="007906C8" w:rsidRPr="00086FB0" w:rsidRDefault="007906C8" w:rsidP="00086FB0">
      <w:pPr>
        <w:pStyle w:val="ConsPlusNonformat"/>
        <w:ind w:firstLine="709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>(наименование проекта/мероприятия)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1.1.2. _____________________________________________________________.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>(ина</w:t>
      </w:r>
      <w:proofErr w:type="gramStart"/>
      <w:r w:rsidRPr="00086FB0">
        <w:rPr>
          <w:rFonts w:ascii="Times New Roman" w:hAnsi="Times New Roman" w:cs="Times New Roman"/>
          <w:i/>
          <w:sz w:val="22"/>
          <w:szCs w:val="22"/>
        </w:rPr>
        <w:t>я(</w:t>
      </w:r>
      <w:proofErr w:type="spellStart"/>
      <w:proofErr w:type="gramEnd"/>
      <w:r w:rsidRPr="00086FB0">
        <w:rPr>
          <w:rFonts w:ascii="Times New Roman" w:hAnsi="Times New Roman" w:cs="Times New Roman"/>
          <w:i/>
          <w:sz w:val="22"/>
          <w:szCs w:val="22"/>
        </w:rPr>
        <w:t>ые</w:t>
      </w:r>
      <w:proofErr w:type="spellEnd"/>
      <w:r w:rsidRPr="00086FB0">
        <w:rPr>
          <w:rFonts w:ascii="Times New Roman" w:hAnsi="Times New Roman" w:cs="Times New Roman"/>
          <w:i/>
          <w:sz w:val="22"/>
          <w:szCs w:val="22"/>
        </w:rPr>
        <w:t>) цель(и) предоставления Субсидии(</w:t>
      </w:r>
      <w:proofErr w:type="spellStart"/>
      <w:r w:rsidRPr="00086FB0">
        <w:rPr>
          <w:rFonts w:ascii="Times New Roman" w:hAnsi="Times New Roman" w:cs="Times New Roman"/>
          <w:i/>
          <w:sz w:val="22"/>
          <w:szCs w:val="22"/>
        </w:rPr>
        <w:t>ий</w:t>
      </w:r>
      <w:proofErr w:type="spellEnd"/>
      <w:r w:rsidRPr="00086FB0">
        <w:rPr>
          <w:rFonts w:ascii="Times New Roman" w:hAnsi="Times New Roman" w:cs="Times New Roman"/>
          <w:i/>
          <w:sz w:val="22"/>
          <w:szCs w:val="22"/>
        </w:rPr>
        <w:t>) в соответствии с Порядком предоставления субсидии)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II. Условия и финансовое обеспечение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2.1.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предоставляется Учреждению для достижения цели(ей), указанной(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7906C8" w:rsidRPr="00086FB0" w:rsidRDefault="007906C8" w:rsidP="00086FB0">
      <w:pPr>
        <w:pStyle w:val="ConsPlusNonformat"/>
        <w:jc w:val="right"/>
        <w:rPr>
          <w:rFonts w:ascii="Times New Roman" w:hAnsi="Times New Roman" w:cs="Times New Roman"/>
          <w:i/>
          <w:sz w:val="22"/>
          <w:szCs w:val="22"/>
        </w:rPr>
      </w:pPr>
      <w:bookmarkStart w:id="4" w:name="P100"/>
      <w:bookmarkEnd w:id="4"/>
      <w:r w:rsidRPr="00086FB0">
        <w:rPr>
          <w:rFonts w:ascii="Times New Roman" w:hAnsi="Times New Roman" w:cs="Times New Roman"/>
          <w:sz w:val="28"/>
          <w:szCs w:val="28"/>
        </w:rPr>
        <w:t>2.2.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предоставляется Учреждению в размере _________________ </w:t>
      </w:r>
      <w:r w:rsidRPr="00086FB0">
        <w:rPr>
          <w:rFonts w:ascii="Times New Roman" w:hAnsi="Times New Roman" w:cs="Times New Roman"/>
          <w:i/>
          <w:sz w:val="22"/>
          <w:szCs w:val="22"/>
        </w:rPr>
        <w:t>(сумма цифрами)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(______________________________________) рублей _____ копеек, в том числе: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 xml:space="preserve">                             (сумма прописью)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2.2.1. В пределах лимитов бюджетных обязательств, доведенных Учредителю как получателю  средств из бюджета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 код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у(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классификации расходов районного бюджета (далее - коды БК), в следующем размере: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в  20___ году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 xml:space="preserve"> ___________ (______________________) 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рублей ___ копеек, *(4);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 xml:space="preserve">                         (сумма цифрами)   (сумма прописью)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по коду БК _____________________________________________________;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в 20___ году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 xml:space="preserve"> _______________ (__________________) 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рублей ____ копеек, -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             (сумма цифрами)   (сумма прописью)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по коду БК ___________________________________________________ *(4);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в 20___ году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 xml:space="preserve"> _______________ (__________________) 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рублей ____ копеек, -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i/>
          <w:sz w:val="22"/>
          <w:szCs w:val="22"/>
        </w:rPr>
      </w:pPr>
      <w:r w:rsidRPr="00086FB0">
        <w:rPr>
          <w:rFonts w:ascii="Times New Roman" w:hAnsi="Times New Roman" w:cs="Times New Roman"/>
          <w:i/>
          <w:sz w:val="22"/>
          <w:szCs w:val="22"/>
        </w:rPr>
        <w:t xml:space="preserve">                                  (сумма цифрами)   (сумма прописью)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по коду БК __________________________________________________ *(4);.</w:t>
      </w:r>
    </w:p>
    <w:p w:rsidR="007906C8" w:rsidRPr="00086FB0" w:rsidRDefault="007906C8" w:rsidP="00086FB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17"/>
      <w:bookmarkEnd w:id="5"/>
      <w:r w:rsidRPr="00086FB0">
        <w:rPr>
          <w:rFonts w:ascii="Times New Roman" w:hAnsi="Times New Roman" w:cs="Times New Roman"/>
          <w:sz w:val="28"/>
          <w:szCs w:val="28"/>
        </w:rPr>
        <w:t>2.2. Размер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рассчитывается в соответствии с Порядком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предоставления субсидии.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III. Порядок перечисления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3.1.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перечисляется Учредителем на лицевой (расчетный) счет Учреждения </w:t>
      </w:r>
      <w:r w:rsidR="00AD0457" w:rsidRPr="00086FB0">
        <w:rPr>
          <w:rFonts w:ascii="Times New Roman" w:hAnsi="Times New Roman" w:cs="Times New Roman"/>
          <w:sz w:val="28"/>
          <w:szCs w:val="28"/>
        </w:rPr>
        <w:t>№</w:t>
      </w:r>
      <w:r w:rsidRPr="00086FB0">
        <w:rPr>
          <w:rFonts w:ascii="Times New Roman" w:hAnsi="Times New Roman" w:cs="Times New Roman"/>
          <w:sz w:val="28"/>
          <w:szCs w:val="28"/>
        </w:rPr>
        <w:t>___________, открытый в _________________________________: *(</w:t>
      </w:r>
      <w:r w:rsidR="00381DE0" w:rsidRPr="00086FB0">
        <w:rPr>
          <w:rFonts w:ascii="Times New Roman" w:hAnsi="Times New Roman" w:cs="Times New Roman"/>
          <w:sz w:val="28"/>
          <w:szCs w:val="28"/>
        </w:rPr>
        <w:t>5</w:t>
      </w:r>
      <w:r w:rsidRPr="00086FB0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7906C8" w:rsidRPr="00086FB0" w:rsidRDefault="007906C8" w:rsidP="00086FB0">
      <w:pPr>
        <w:pStyle w:val="ConsPlusNormal"/>
        <w:ind w:firstLine="540"/>
        <w:jc w:val="center"/>
        <w:rPr>
          <w:rFonts w:ascii="Times New Roman" w:hAnsi="Times New Roman" w:cs="Times New Roman"/>
          <w:i/>
          <w:szCs w:val="22"/>
        </w:rPr>
      </w:pPr>
      <w:r w:rsidRPr="00086FB0">
        <w:rPr>
          <w:rFonts w:ascii="Times New Roman" w:hAnsi="Times New Roman" w:cs="Times New Roman"/>
          <w:i/>
          <w:szCs w:val="22"/>
        </w:rPr>
        <w:t xml:space="preserve">                                                      </w:t>
      </w:r>
      <w:proofErr w:type="gramStart"/>
      <w:r w:rsidRPr="00086FB0">
        <w:rPr>
          <w:rFonts w:ascii="Times New Roman" w:hAnsi="Times New Roman" w:cs="Times New Roman"/>
          <w:i/>
          <w:szCs w:val="22"/>
        </w:rPr>
        <w:t>(вид счета и наименование организации,</w:t>
      </w:r>
      <w:proofErr w:type="gramEnd"/>
    </w:p>
    <w:p w:rsidR="007906C8" w:rsidRPr="00086FB0" w:rsidRDefault="007906C8" w:rsidP="00086FB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i/>
          <w:szCs w:val="22"/>
        </w:rPr>
        <w:t xml:space="preserve">                                                 в </w:t>
      </w:r>
      <w:proofErr w:type="gramStart"/>
      <w:r w:rsidRPr="00086FB0">
        <w:rPr>
          <w:rFonts w:ascii="Times New Roman" w:hAnsi="Times New Roman" w:cs="Times New Roman"/>
          <w:i/>
          <w:szCs w:val="22"/>
        </w:rPr>
        <w:t>которой</w:t>
      </w:r>
      <w:proofErr w:type="gramEnd"/>
      <w:r w:rsidRPr="00086FB0">
        <w:rPr>
          <w:rFonts w:ascii="Times New Roman" w:hAnsi="Times New Roman" w:cs="Times New Roman"/>
          <w:i/>
          <w:szCs w:val="22"/>
        </w:rPr>
        <w:t xml:space="preserve"> открыт счет)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hyperlink w:anchor="P408" w:history="1">
        <w:r w:rsidRPr="00086FB0">
          <w:rPr>
            <w:rFonts w:ascii="Times New Roman" w:hAnsi="Times New Roman" w:cs="Times New Roman"/>
            <w:sz w:val="28"/>
            <w:szCs w:val="28"/>
          </w:rPr>
          <w:t>графику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перечисления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), в соответствии с приложением </w:t>
      </w:r>
      <w:r w:rsidR="00AD0457" w:rsidRPr="00086FB0">
        <w:rPr>
          <w:rFonts w:ascii="Times New Roman" w:hAnsi="Times New Roman" w:cs="Times New Roman"/>
          <w:sz w:val="28"/>
          <w:szCs w:val="28"/>
        </w:rPr>
        <w:t>№</w:t>
      </w:r>
      <w:r w:rsidRPr="00086FB0">
        <w:rPr>
          <w:rFonts w:ascii="Times New Roman" w:hAnsi="Times New Roman" w:cs="Times New Roman"/>
          <w:sz w:val="28"/>
          <w:szCs w:val="28"/>
        </w:rPr>
        <w:t>___ к Соглашени</w:t>
      </w:r>
      <w:r w:rsidR="00AD0457" w:rsidRPr="00086FB0">
        <w:rPr>
          <w:rFonts w:ascii="Times New Roman" w:hAnsi="Times New Roman" w:cs="Times New Roman"/>
          <w:sz w:val="28"/>
          <w:szCs w:val="28"/>
        </w:rPr>
        <w:t>ю по форме согласно приложению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2 к настоящей Типовой форме, являющимся неотъемлемой частью настоящего Соглашения (далее - График перечисления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)) *(</w:t>
      </w:r>
      <w:r w:rsidR="00381DE0" w:rsidRPr="00086FB0">
        <w:rPr>
          <w:rFonts w:ascii="Times New Roman" w:hAnsi="Times New Roman" w:cs="Times New Roman"/>
          <w:sz w:val="28"/>
          <w:szCs w:val="28"/>
        </w:rPr>
        <w:t>6</w:t>
      </w:r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В случае если остаток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на лицевом (расчетном) счете Учреждения на момент наступления срока, установленного графиком для очередного перечисления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превышает 5% от годовых плановых назначений (по каждой Субсидии соответственно), перечисление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осуществляется Учредителем в течение 2 рабочих дней после снижения остатка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на лицевом (расчетном) счете Учреждения менее указанного объема.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3.2. Основаниями для приостановления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Учреждению являются: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3.2.1. Несоблюдение Учреждением обязательств, предусмотренных настоящим Соглашением.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3.2.2. Несоблюдение </w:t>
      </w:r>
      <w:r w:rsidR="004B6CB3">
        <w:rPr>
          <w:rFonts w:ascii="Times New Roman" w:hAnsi="Times New Roman" w:cs="Times New Roman"/>
          <w:sz w:val="28"/>
          <w:szCs w:val="28"/>
        </w:rPr>
        <w:t>сроков и форм представления отчё</w:t>
      </w:r>
      <w:r w:rsidRPr="00086FB0">
        <w:rPr>
          <w:rFonts w:ascii="Times New Roman" w:hAnsi="Times New Roman" w:cs="Times New Roman"/>
          <w:sz w:val="28"/>
          <w:szCs w:val="28"/>
        </w:rPr>
        <w:t>тности.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3.2.3. Наличие на лицевом счете Учреждения остатков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в объеме, превышающем 5% от годовых плановых назначений (по каждой Субсидии соответственно).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3.3</w:t>
      </w:r>
      <w:r w:rsidR="00AD0457" w:rsidRPr="00086FB0">
        <w:rPr>
          <w:rFonts w:ascii="Times New Roman" w:hAnsi="Times New Roman" w:cs="Times New Roman"/>
          <w:sz w:val="28"/>
          <w:szCs w:val="28"/>
        </w:rPr>
        <w:t>. Основаниями для изменения объё</w:t>
      </w:r>
      <w:r w:rsidRPr="00086FB0">
        <w:rPr>
          <w:rFonts w:ascii="Times New Roman" w:hAnsi="Times New Roman" w:cs="Times New Roman"/>
          <w:sz w:val="28"/>
          <w:szCs w:val="28"/>
        </w:rPr>
        <w:t>ма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являются: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3.3.1. Увеличение или уменьшение общего об</w:t>
      </w:r>
      <w:r w:rsidR="00AD0457" w:rsidRPr="00086FB0">
        <w:rPr>
          <w:rFonts w:ascii="Times New Roman" w:hAnsi="Times New Roman" w:cs="Times New Roman"/>
          <w:sz w:val="28"/>
          <w:szCs w:val="28"/>
        </w:rPr>
        <w:t>ъё</w:t>
      </w:r>
      <w:r w:rsidRPr="00086FB0">
        <w:rPr>
          <w:rFonts w:ascii="Times New Roman" w:hAnsi="Times New Roman" w:cs="Times New Roman"/>
          <w:sz w:val="28"/>
          <w:szCs w:val="28"/>
        </w:rPr>
        <w:t>ма бюджетных ассигнований, предусмотренных Учредителю в бюджете</w:t>
      </w:r>
      <w:r w:rsidR="00381DE0" w:rsidRPr="00086FB0">
        <w:rPr>
          <w:rFonts w:ascii="Times New Roman" w:hAnsi="Times New Roman" w:cs="Times New Roman"/>
          <w:sz w:val="28"/>
          <w:szCs w:val="28"/>
        </w:rPr>
        <w:t xml:space="preserve"> </w:t>
      </w:r>
      <w:r w:rsidR="00AD0457" w:rsidRPr="00086FB0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="00381DE0" w:rsidRPr="00086FB0">
        <w:rPr>
          <w:rFonts w:ascii="Times New Roman" w:hAnsi="Times New Roman" w:cs="Times New Roman"/>
          <w:sz w:val="28"/>
          <w:szCs w:val="28"/>
        </w:rPr>
        <w:t>район</w:t>
      </w:r>
      <w:r w:rsidR="00AD0457" w:rsidRPr="00086FB0">
        <w:rPr>
          <w:rFonts w:ascii="Times New Roman" w:hAnsi="Times New Roman" w:cs="Times New Roman"/>
          <w:sz w:val="28"/>
          <w:szCs w:val="28"/>
        </w:rPr>
        <w:t>а</w:t>
      </w:r>
      <w:r w:rsidR="00381DE0"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86FB0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 и плановый период.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3.3.2. Выявление дополнительной потребности Учреждения в средствах при наличии соответствующих расчетов и обоснований в пределах общего объема бюджетных ассигнований, предусмотренных Учредителю в бюджете </w:t>
      </w:r>
      <w:r w:rsidR="00AD0457" w:rsidRPr="00086FB0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Pr="00086FB0">
        <w:rPr>
          <w:rFonts w:ascii="Times New Roman" w:hAnsi="Times New Roman" w:cs="Times New Roman"/>
          <w:sz w:val="28"/>
          <w:szCs w:val="28"/>
        </w:rPr>
        <w:t>района Новосибирской области на соответствующий финансовый год и плановый период.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3.3.3. 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Недостижение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 значений результатов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), установленных Учредителем в соответствии с пунктом 4.1.3 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настоящекго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 *(</w:t>
      </w:r>
      <w:r w:rsidR="00381DE0" w:rsidRPr="00086FB0">
        <w:rPr>
          <w:rFonts w:ascii="Times New Roman" w:hAnsi="Times New Roman" w:cs="Times New Roman"/>
          <w:sz w:val="28"/>
          <w:szCs w:val="28"/>
        </w:rPr>
        <w:t>7</w:t>
      </w:r>
      <w:r w:rsidRPr="00086FB0">
        <w:rPr>
          <w:rFonts w:ascii="Times New Roman" w:hAnsi="Times New Roman" w:cs="Times New Roman"/>
          <w:sz w:val="28"/>
          <w:szCs w:val="28"/>
        </w:rPr>
        <w:t>)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3.3.4. Внесение изменений в акты, которыми утверждены программы, и иные нормативные правовые акты, устанавливающие расходные обязательства.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3.4. Основанием для возврата Учреждением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соответствующем объеме в бюджете </w:t>
      </w:r>
      <w:r w:rsidR="00AD0457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является несоблюдение учреждением целей, условий и порядка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установленных настоящим соглашением.</w:t>
      </w:r>
    </w:p>
    <w:p w:rsidR="007906C8" w:rsidRPr="00086FB0" w:rsidRDefault="007906C8" w:rsidP="00086FB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45"/>
      <w:bookmarkEnd w:id="6"/>
    </w:p>
    <w:p w:rsidR="007906C8" w:rsidRPr="00086FB0" w:rsidRDefault="007906C8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IV. Взаимодействие Сторон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 Учредитель обязуется: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4.1.1. Обеспечить предоставление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в соответствии с разделом II настоящего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4.1.2. Обеспечивать перечисление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на соответствующий счет, указанный в разделе VIII настоящего Соглашения, согласно Графику перечисления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52"/>
      <w:bookmarkEnd w:id="7"/>
      <w:r w:rsidRPr="00086FB0">
        <w:rPr>
          <w:rFonts w:ascii="Times New Roman" w:hAnsi="Times New Roman" w:cs="Times New Roman"/>
          <w:sz w:val="28"/>
          <w:szCs w:val="28"/>
        </w:rPr>
        <w:lastRenderedPageBreak/>
        <w:t>4.1.3. Устанавливать значения результатов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в соо</w:t>
      </w:r>
      <w:r w:rsidR="001D7204" w:rsidRPr="00086FB0">
        <w:rPr>
          <w:rFonts w:ascii="Times New Roman" w:hAnsi="Times New Roman" w:cs="Times New Roman"/>
          <w:sz w:val="28"/>
          <w:szCs w:val="28"/>
        </w:rPr>
        <w:t>тветствии с приложением №</w:t>
      </w:r>
      <w:r w:rsidR="0098237E" w:rsidRPr="00086FB0">
        <w:rPr>
          <w:rFonts w:ascii="Times New Roman" w:hAnsi="Times New Roman" w:cs="Times New Roman"/>
          <w:sz w:val="28"/>
          <w:szCs w:val="28"/>
        </w:rPr>
        <w:t xml:space="preserve"> ____ </w:t>
      </w:r>
      <w:r w:rsidRPr="00086FB0">
        <w:rPr>
          <w:rFonts w:ascii="Times New Roman" w:hAnsi="Times New Roman" w:cs="Times New Roman"/>
          <w:sz w:val="28"/>
          <w:szCs w:val="28"/>
        </w:rPr>
        <w:t xml:space="preserve"> к настоящему Соглашению *(</w:t>
      </w:r>
      <w:r w:rsidR="00381DE0" w:rsidRPr="00086FB0">
        <w:rPr>
          <w:rFonts w:ascii="Times New Roman" w:hAnsi="Times New Roman" w:cs="Times New Roman"/>
          <w:sz w:val="28"/>
          <w:szCs w:val="28"/>
        </w:rPr>
        <w:t>8</w:t>
      </w:r>
      <w:r w:rsidRPr="00086FB0">
        <w:rPr>
          <w:rFonts w:ascii="Times New Roman" w:hAnsi="Times New Roman" w:cs="Times New Roman"/>
          <w:sz w:val="28"/>
          <w:szCs w:val="28"/>
        </w:rPr>
        <w:t>), являющимся неотъемлемой частью настоящего Соглашения *(</w:t>
      </w:r>
      <w:r w:rsidR="00381DE0" w:rsidRPr="00086FB0">
        <w:rPr>
          <w:rFonts w:ascii="Times New Roman" w:hAnsi="Times New Roman" w:cs="Times New Roman"/>
          <w:sz w:val="28"/>
          <w:szCs w:val="28"/>
        </w:rPr>
        <w:t>8</w:t>
      </w:r>
      <w:r w:rsidRPr="00086FB0">
        <w:rPr>
          <w:rFonts w:ascii="Times New Roman" w:hAnsi="Times New Roman" w:cs="Times New Roman"/>
          <w:sz w:val="28"/>
          <w:szCs w:val="28"/>
        </w:rPr>
        <w:t>.1) и показателей необходимых для достижения результатов предоставления субсидии (при возможности) такой детализации) *(</w:t>
      </w:r>
      <w:r w:rsidR="00381DE0" w:rsidRPr="00086FB0">
        <w:rPr>
          <w:rFonts w:ascii="Times New Roman" w:hAnsi="Times New Roman" w:cs="Times New Roman"/>
          <w:sz w:val="28"/>
          <w:szCs w:val="28"/>
        </w:rPr>
        <w:t>8</w:t>
      </w:r>
      <w:r w:rsidRPr="00086FB0">
        <w:rPr>
          <w:rFonts w:ascii="Times New Roman" w:hAnsi="Times New Roman" w:cs="Times New Roman"/>
          <w:sz w:val="28"/>
          <w:szCs w:val="28"/>
        </w:rPr>
        <w:t>.2).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53"/>
      <w:bookmarkEnd w:id="8"/>
      <w:r w:rsidRPr="00086FB0">
        <w:rPr>
          <w:rFonts w:ascii="Times New Roman" w:hAnsi="Times New Roman" w:cs="Times New Roman"/>
          <w:sz w:val="28"/>
          <w:szCs w:val="28"/>
        </w:rPr>
        <w:t>4.1.4. Осуществлять контроль за соблюдением Учреждением цел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 и условий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а также оценку достижения значений результатов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установленных Порядком предоставления субсидии и настоящим Соглашением.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4.1.5. Рассматривать предложения Учреждения о внесении изменений в настоящее Соглашение, в том числе по изменению размера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и направлять Учреждению решения по результатам их рассмотрения не позднее ______ рабочих дней после получения предложений.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4.1.6. Направлять разъяснения Учреждению по вопросам, связанным с исполнением настоящего Соглашения, не позднее ______ рабочих дней со дня получения обращения Учреждения в соответствии с </w:t>
      </w:r>
      <w:hyperlink w:anchor="P192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4.4.4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4.1.7. Приостанавливать перечисление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в случаях, предусмотренных настоящим Соглашением.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4.1.8. Направлять Учреждению в случае выявления фактов, указанных в </w:t>
      </w:r>
      <w:hyperlink w:anchor="P145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3.4.1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Соглашения, письменное извещение о необходимости возврата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 бюджет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 указанием основания возврата и объема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подлежащего возврату.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4.1.9. Выполнять иные обязательства, установленные бюджетным законодательством Российской Федерации, Порядком предоставления субсидии и настоящим Соглашением *(</w:t>
      </w:r>
      <w:r w:rsidR="00381DE0" w:rsidRPr="00086FB0">
        <w:rPr>
          <w:rFonts w:ascii="Times New Roman" w:hAnsi="Times New Roman" w:cs="Times New Roman"/>
          <w:sz w:val="28"/>
          <w:szCs w:val="28"/>
        </w:rPr>
        <w:t>9</w:t>
      </w:r>
      <w:r w:rsidRPr="00086FB0">
        <w:rPr>
          <w:rFonts w:ascii="Times New Roman" w:hAnsi="Times New Roman" w:cs="Times New Roman"/>
          <w:sz w:val="28"/>
          <w:szCs w:val="28"/>
        </w:rPr>
        <w:t>):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4.1.9.1. 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4.1.9.2. 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4.2. Учредитель вправе: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62"/>
      <w:bookmarkEnd w:id="9"/>
      <w:r w:rsidRPr="00086FB0">
        <w:rPr>
          <w:rFonts w:ascii="Times New Roman" w:hAnsi="Times New Roman" w:cs="Times New Roman"/>
          <w:sz w:val="28"/>
          <w:szCs w:val="28"/>
        </w:rPr>
        <w:t>4.2.1. Запрашивать у Учреждения информацию и документы, необходимые для осуществления контроля за соблюдением Учреждением цел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 и условий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), установленных Порядком предоставления субсидии и настоящим Соглашением, в соответствии с </w:t>
      </w:r>
      <w:hyperlink w:anchor="P153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4.1.4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163"/>
      <w:bookmarkEnd w:id="10"/>
      <w:r w:rsidRPr="00086FB0">
        <w:rPr>
          <w:rFonts w:ascii="Times New Roman" w:hAnsi="Times New Roman" w:cs="Times New Roman"/>
          <w:sz w:val="28"/>
          <w:szCs w:val="28"/>
        </w:rPr>
        <w:t xml:space="preserve">4.2.2. Принимать решение об изменении условий настоящего Соглашения на основании информации и предложений, направленных Учреждением в соответствии с </w:t>
      </w:r>
      <w:hyperlink w:anchor="P189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4.4.1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Соглашения, включая уменьшение размера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а также увеличение размера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), при наличии неиспользованных лимитов бюджетных обязательств, указанных в </w:t>
      </w:r>
      <w:hyperlink w:anchor="P100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Соглашения, и при условии предоставления Учреждением информации, содержащей финансово-экономическое обоснование данных изменений.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164"/>
      <w:bookmarkEnd w:id="11"/>
      <w:r w:rsidRPr="00086FB0">
        <w:rPr>
          <w:rFonts w:ascii="Times New Roman" w:hAnsi="Times New Roman" w:cs="Times New Roman"/>
          <w:sz w:val="28"/>
          <w:szCs w:val="28"/>
        </w:rPr>
        <w:t xml:space="preserve">4.2.3. Принимать решение о наличии или отсутствии потребности в направлении в 20___ году </w:t>
      </w:r>
      <w:hyperlink w:anchor="P290" w:history="1">
        <w:r w:rsidRPr="00086FB0">
          <w:rPr>
            <w:rFonts w:ascii="Times New Roman" w:hAnsi="Times New Roman" w:cs="Times New Roman"/>
            <w:sz w:val="28"/>
            <w:szCs w:val="28"/>
          </w:rPr>
          <w:t>*(1</w:t>
        </w:r>
        <w:r w:rsidR="00381DE0" w:rsidRPr="00086FB0">
          <w:rPr>
            <w:rFonts w:ascii="Times New Roman" w:hAnsi="Times New Roman" w:cs="Times New Roman"/>
            <w:sz w:val="28"/>
            <w:szCs w:val="28"/>
          </w:rPr>
          <w:t>0</w:t>
        </w:r>
        <w:r w:rsidRPr="00086FB0">
          <w:rPr>
            <w:rFonts w:ascii="Times New Roman" w:hAnsi="Times New Roman" w:cs="Times New Roman"/>
            <w:sz w:val="28"/>
            <w:szCs w:val="28"/>
          </w:rPr>
          <w:t>)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остатка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), не использованного в 20___ году </w:t>
      </w:r>
      <w:hyperlink w:anchor="P291" w:history="1">
        <w:r w:rsidRPr="00086FB0">
          <w:rPr>
            <w:rFonts w:ascii="Times New Roman" w:hAnsi="Times New Roman" w:cs="Times New Roman"/>
            <w:sz w:val="28"/>
            <w:szCs w:val="28"/>
          </w:rPr>
          <w:t>*(1</w:t>
        </w:r>
        <w:r w:rsidR="00381DE0" w:rsidRPr="00086FB0">
          <w:rPr>
            <w:rFonts w:ascii="Times New Roman" w:hAnsi="Times New Roman" w:cs="Times New Roman"/>
            <w:sz w:val="28"/>
            <w:szCs w:val="28"/>
          </w:rPr>
          <w:t>1</w:t>
        </w:r>
        <w:r w:rsidRPr="00086FB0">
          <w:rPr>
            <w:rFonts w:ascii="Times New Roman" w:hAnsi="Times New Roman" w:cs="Times New Roman"/>
            <w:sz w:val="28"/>
            <w:szCs w:val="28"/>
          </w:rPr>
          <w:t>)</w:t>
        </w:r>
      </w:hyperlink>
      <w:r w:rsidRPr="00086FB0">
        <w:rPr>
          <w:rFonts w:ascii="Times New Roman" w:hAnsi="Times New Roman" w:cs="Times New Roman"/>
          <w:sz w:val="28"/>
          <w:szCs w:val="28"/>
        </w:rPr>
        <w:t>, а также об использовании средств, поступивших в 20___ году</w:t>
      </w:r>
      <w:r w:rsidRPr="00086FB0">
        <w:t xml:space="preserve"> </w:t>
      </w:r>
      <w:r w:rsidRPr="00086FB0">
        <w:rPr>
          <w:rFonts w:ascii="Times New Roman" w:hAnsi="Times New Roman" w:cs="Times New Roman"/>
          <w:sz w:val="28"/>
          <w:szCs w:val="28"/>
        </w:rPr>
        <w:t>*(1</w:t>
      </w:r>
      <w:r w:rsidR="00381DE0" w:rsidRPr="00086FB0">
        <w:rPr>
          <w:rFonts w:ascii="Times New Roman" w:hAnsi="Times New Roman" w:cs="Times New Roman"/>
          <w:sz w:val="28"/>
          <w:szCs w:val="28"/>
        </w:rPr>
        <w:t>0</w:t>
      </w:r>
      <w:r w:rsidRPr="00086FB0">
        <w:rPr>
          <w:rFonts w:ascii="Times New Roman" w:hAnsi="Times New Roman" w:cs="Times New Roman"/>
          <w:sz w:val="28"/>
          <w:szCs w:val="28"/>
        </w:rPr>
        <w:t>) Учреждению от возврата дебиторской задолженности прошлых лет, возникшей от использования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на цель(и), указанную(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36613C">
        <w:rPr>
          <w:rFonts w:ascii="Times New Roman" w:hAnsi="Times New Roman" w:cs="Times New Roman"/>
          <w:sz w:val="28"/>
          <w:szCs w:val="28"/>
        </w:rPr>
        <w:lastRenderedPageBreak/>
        <w:t>Соглашения/приложении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настоящему Соглашению, в порядке,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установленном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бюджетным законодательством Российской Федерации.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4.2.4. Осуществлять иные права, установленные бюджетным законодательством Российской Федерации, Порядком предоставления субсидии и настоящим Соглашением*(1</w:t>
      </w:r>
      <w:r w:rsidR="00381DE0" w:rsidRPr="00086FB0">
        <w:rPr>
          <w:rFonts w:ascii="Times New Roman" w:hAnsi="Times New Roman" w:cs="Times New Roman"/>
          <w:sz w:val="28"/>
          <w:szCs w:val="28"/>
        </w:rPr>
        <w:t>2</w:t>
      </w:r>
      <w:r w:rsidRPr="00086FB0">
        <w:rPr>
          <w:rFonts w:ascii="Times New Roman" w:hAnsi="Times New Roman" w:cs="Times New Roman"/>
          <w:sz w:val="28"/>
          <w:szCs w:val="28"/>
        </w:rPr>
        <w:t>):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4.2.4.1. _____________________________________________________________;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4.2.4.2. 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 Учреждение обязуется: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4.3.1. Соблюдать цел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и) и условия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4.3.2. Обеспечивать целевое и эффективное использование предоставленной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4.3.3. Использовать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ю(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для достижения цели(ей), указанной(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Соглашения, в соответствии с условиями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установленными Порядком предоставления субсидии и настоящим Соглашением.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4.3.4. Обеспечить достижение значений результатов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и соблюдение сроков их достижения, устанавливаемых в соответствии с </w:t>
      </w:r>
      <w:hyperlink w:anchor="P152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4.1.3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Соглашения*(14).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4.3.5. Направлять по запросу Учредителя документы и информацию, необходимые для осуществления контроля за соблюдением цел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 и условий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соответствии с </w:t>
      </w:r>
      <w:hyperlink w:anchor="P162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4.2.1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Соглашения, не позднее ______ рабочих дней со дня получения указанного запроса.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4.3.6.  Направлять Учредителю не позднее ______ рабочих дней, следующих</w:t>
      </w:r>
    </w:p>
    <w:p w:rsidR="007906C8" w:rsidRPr="00086FB0" w:rsidRDefault="004B6CB3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отчё</w:t>
      </w:r>
      <w:r w:rsidR="007906C8" w:rsidRPr="00086FB0">
        <w:rPr>
          <w:rFonts w:ascii="Times New Roman" w:hAnsi="Times New Roman" w:cs="Times New Roman"/>
          <w:sz w:val="28"/>
          <w:szCs w:val="28"/>
        </w:rPr>
        <w:t>тным ________________________________, в котором был</w:t>
      </w:r>
      <w:proofErr w:type="gramStart"/>
      <w:r w:rsidR="007906C8" w:rsidRPr="00086FB0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="007906C8" w:rsidRPr="00086FB0">
        <w:rPr>
          <w:rFonts w:ascii="Times New Roman" w:hAnsi="Times New Roman" w:cs="Times New Roman"/>
          <w:sz w:val="28"/>
          <w:szCs w:val="28"/>
        </w:rPr>
        <w:t>и) получена(ы)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                (месяцем, кварталом, годом)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4.3.6.1. </w:t>
      </w:r>
      <w:hyperlink w:anchor="P681" w:history="1">
        <w:r w:rsidRPr="00086FB0">
          <w:rPr>
            <w:rFonts w:ascii="Times New Roman" w:hAnsi="Times New Roman" w:cs="Times New Roman"/>
            <w:sz w:val="28"/>
            <w:szCs w:val="28"/>
          </w:rPr>
          <w:t>Отч</w:t>
        </w:r>
        <w:r w:rsidR="004B6CB3">
          <w:rPr>
            <w:rFonts w:ascii="Times New Roman" w:hAnsi="Times New Roman" w:cs="Times New Roman"/>
            <w:sz w:val="28"/>
            <w:szCs w:val="28"/>
          </w:rPr>
          <w:t>ё</w:t>
        </w:r>
        <w:r w:rsidRPr="00086FB0">
          <w:rPr>
            <w:rFonts w:ascii="Times New Roman" w:hAnsi="Times New Roman" w:cs="Times New Roman"/>
            <w:sz w:val="28"/>
            <w:szCs w:val="28"/>
          </w:rPr>
          <w:t>т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о расходах, источником финансового обеспечения которых являетс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ются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Субсидия(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по форме в соответствии с приложением N ______ к настоящему Соглашению *(1</w:t>
      </w:r>
      <w:r w:rsidR="00381DE0" w:rsidRPr="00086FB0">
        <w:rPr>
          <w:rFonts w:ascii="Times New Roman" w:hAnsi="Times New Roman" w:cs="Times New Roman"/>
          <w:sz w:val="28"/>
          <w:szCs w:val="28"/>
        </w:rPr>
        <w:t>4</w:t>
      </w:r>
      <w:r w:rsidRPr="00086FB0">
        <w:rPr>
          <w:rFonts w:ascii="Times New Roman" w:hAnsi="Times New Roman" w:cs="Times New Roman"/>
          <w:sz w:val="28"/>
          <w:szCs w:val="28"/>
        </w:rPr>
        <w:t>), являющимся неотъемлемой частью настоящего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4.3.6.2. </w:t>
      </w:r>
      <w:hyperlink w:anchor="P796" w:history="1">
        <w:r w:rsidRPr="00086FB0">
          <w:rPr>
            <w:rFonts w:ascii="Times New Roman" w:hAnsi="Times New Roman" w:cs="Times New Roman"/>
            <w:sz w:val="28"/>
            <w:szCs w:val="28"/>
          </w:rPr>
          <w:t>Отч</w:t>
        </w:r>
        <w:r w:rsidR="004B6CB3">
          <w:rPr>
            <w:rFonts w:ascii="Times New Roman" w:hAnsi="Times New Roman" w:cs="Times New Roman"/>
            <w:sz w:val="28"/>
            <w:szCs w:val="28"/>
          </w:rPr>
          <w:t>ё</w:t>
        </w:r>
        <w:r w:rsidRPr="00086FB0">
          <w:rPr>
            <w:rFonts w:ascii="Times New Roman" w:hAnsi="Times New Roman" w:cs="Times New Roman"/>
            <w:sz w:val="28"/>
            <w:szCs w:val="28"/>
          </w:rPr>
          <w:t>т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о достижении значений результатов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по форм</w:t>
      </w:r>
      <w:r w:rsidR="0036613C">
        <w:rPr>
          <w:rFonts w:ascii="Times New Roman" w:hAnsi="Times New Roman" w:cs="Times New Roman"/>
          <w:sz w:val="28"/>
          <w:szCs w:val="28"/>
        </w:rPr>
        <w:t>е в соответствии с приложением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настоящему Соглашению, являющимся неотъемлемой частью настоящего Соглашения *(1</w:t>
      </w:r>
      <w:r w:rsidR="00381DE0" w:rsidRPr="00086FB0">
        <w:rPr>
          <w:rFonts w:ascii="Times New Roman" w:hAnsi="Times New Roman" w:cs="Times New Roman"/>
          <w:sz w:val="28"/>
          <w:szCs w:val="28"/>
        </w:rPr>
        <w:t>5</w:t>
      </w:r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36613C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4.3.6.3. Иные отчё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ты </w:t>
      </w:r>
      <w:hyperlink w:anchor="P300" w:history="1">
        <w:r w:rsidR="007906C8" w:rsidRPr="00086FB0">
          <w:rPr>
            <w:rFonts w:ascii="Times New Roman" w:hAnsi="Times New Roman" w:cs="Times New Roman"/>
            <w:sz w:val="28"/>
            <w:szCs w:val="28"/>
          </w:rPr>
          <w:t>*(1</w:t>
        </w:r>
        <w:r w:rsidR="00381DE0" w:rsidRPr="00086FB0">
          <w:rPr>
            <w:rFonts w:ascii="Times New Roman" w:hAnsi="Times New Roman" w:cs="Times New Roman"/>
            <w:sz w:val="28"/>
            <w:szCs w:val="28"/>
          </w:rPr>
          <w:t>6</w:t>
        </w:r>
        <w:r w:rsidR="007906C8" w:rsidRPr="00086FB0">
          <w:rPr>
            <w:rFonts w:ascii="Times New Roman" w:hAnsi="Times New Roman" w:cs="Times New Roman"/>
            <w:sz w:val="28"/>
            <w:szCs w:val="28"/>
          </w:rPr>
          <w:t>)</w:t>
        </w:r>
      </w:hyperlink>
      <w:r w:rsidR="007906C8" w:rsidRPr="00086FB0">
        <w:rPr>
          <w:rFonts w:ascii="Times New Roman" w:hAnsi="Times New Roman" w:cs="Times New Roman"/>
          <w:sz w:val="28"/>
          <w:szCs w:val="28"/>
        </w:rPr>
        <w:t>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4.3.6.3.1. 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4.3.6.3.2. 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4.3.7. Устранять выявленны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е) по итогам проверки, проведенной Учредителем, факт(ы) нарушения цели(ей) и условий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определенных Порядком предоставления субсидии и настоящим Соглашением (получения от органа государственного финансового контроля информации о нарушении Учреждением цели(ей) и условий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установленных Порядком предоставления субсидии и настоящим Соглашением), включая возврат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или е</w:t>
      </w:r>
      <w:r w:rsidR="0036613C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 xml:space="preserve"> части Учредителю в областной бюджет, в течение ______ рабочих дней со дня получения требования Учредителя об устранении нарушения.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4.3.8. Возвращать неиспользованный остаток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в доход бюджета</w:t>
      </w:r>
      <w:r w:rsidR="00381DE0" w:rsidRPr="00086FB0">
        <w:rPr>
          <w:rFonts w:ascii="Times New Roman" w:hAnsi="Times New Roman" w:cs="Times New Roman"/>
          <w:sz w:val="28"/>
          <w:szCs w:val="28"/>
        </w:rPr>
        <w:t xml:space="preserve"> </w:t>
      </w:r>
      <w:r w:rsidR="00AD0457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="00381DE0"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086FB0">
        <w:rPr>
          <w:rFonts w:ascii="Times New Roman" w:hAnsi="Times New Roman" w:cs="Times New Roman"/>
          <w:sz w:val="28"/>
          <w:szCs w:val="28"/>
        </w:rPr>
        <w:t xml:space="preserve"> в случае отсутствия решения Учредителя о наличии потребности в направлении не использованного в 20___ году </w:t>
      </w:r>
      <w:hyperlink w:anchor="P301" w:history="1">
        <w:r w:rsidRPr="00086FB0">
          <w:rPr>
            <w:rFonts w:ascii="Times New Roman" w:hAnsi="Times New Roman" w:cs="Times New Roman"/>
            <w:sz w:val="28"/>
            <w:szCs w:val="28"/>
          </w:rPr>
          <w:t>*(1</w:t>
        </w:r>
        <w:r w:rsidR="00381DE0" w:rsidRPr="00086FB0">
          <w:rPr>
            <w:rFonts w:ascii="Times New Roman" w:hAnsi="Times New Roman" w:cs="Times New Roman"/>
            <w:sz w:val="28"/>
            <w:szCs w:val="28"/>
          </w:rPr>
          <w:t>1</w:t>
        </w:r>
        <w:r w:rsidRPr="00086FB0">
          <w:rPr>
            <w:rFonts w:ascii="Times New Roman" w:hAnsi="Times New Roman" w:cs="Times New Roman"/>
            <w:sz w:val="28"/>
            <w:szCs w:val="28"/>
          </w:rPr>
          <w:t>)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остатка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на цель(и), указанную(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</w:t>
      </w:r>
      <w:r w:rsidR="00AD0457" w:rsidRPr="00086FB0">
        <w:rPr>
          <w:rFonts w:ascii="Times New Roman" w:hAnsi="Times New Roman" w:cs="Times New Roman"/>
          <w:sz w:val="28"/>
          <w:szCs w:val="28"/>
        </w:rPr>
        <w:t>стоящего Соглашения/приложении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настоящему Соглашению, в порядке, установленном бюджетным законодательством Российской Федерации.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4.3.9. Выполнять иные обязательства, установленные бюджетным законодательством Российской Федерации, Порядком предоставления субсидии и настоящим Соглашением (при наличии):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4.3.9.1. 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4.3.9.2. 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4.4. Учреждение вправе: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189"/>
      <w:bookmarkEnd w:id="12"/>
      <w:r w:rsidRPr="00086FB0">
        <w:rPr>
          <w:rFonts w:ascii="Times New Roman" w:hAnsi="Times New Roman" w:cs="Times New Roman"/>
          <w:sz w:val="28"/>
          <w:szCs w:val="28"/>
        </w:rPr>
        <w:t>4.4.1. Направлять Учредителю предложения о внесении изменений в настоящее Соглашение, в том числе в случае выявления необходимости изменения размера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с приложением информации, содержащей финансово-экономическое обоснование данного изменения;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4.4.2. Направлять в 20___ году </w:t>
      </w:r>
      <w:hyperlink w:anchor="P302" w:history="1">
        <w:r w:rsidRPr="00086FB0">
          <w:rPr>
            <w:rFonts w:ascii="Times New Roman" w:hAnsi="Times New Roman" w:cs="Times New Roman"/>
            <w:sz w:val="28"/>
            <w:szCs w:val="28"/>
          </w:rPr>
          <w:t>*(1</w:t>
        </w:r>
        <w:r w:rsidR="00381DE0" w:rsidRPr="00086FB0">
          <w:rPr>
            <w:rFonts w:ascii="Times New Roman" w:hAnsi="Times New Roman" w:cs="Times New Roman"/>
            <w:sz w:val="28"/>
            <w:szCs w:val="28"/>
          </w:rPr>
          <w:t>0</w:t>
        </w:r>
        <w:r w:rsidRPr="00086FB0">
          <w:rPr>
            <w:rFonts w:ascii="Times New Roman" w:hAnsi="Times New Roman" w:cs="Times New Roman"/>
            <w:sz w:val="28"/>
            <w:szCs w:val="28"/>
          </w:rPr>
          <w:t>)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не использованный остаток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полученный в соответствии с настоящим Соглашением, на осуществление выплат в соответствии с целью(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</w:t>
      </w:r>
      <w:r w:rsidR="00AD0457" w:rsidRPr="00086FB0">
        <w:rPr>
          <w:rFonts w:ascii="Times New Roman" w:hAnsi="Times New Roman" w:cs="Times New Roman"/>
          <w:sz w:val="28"/>
          <w:szCs w:val="28"/>
        </w:rPr>
        <w:t>оящего Соглашения/приложении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настоящему Соглашению, на основании решения Учредителя, указанного в </w:t>
      </w:r>
      <w:hyperlink w:anchor="P164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Соглашения*(1</w:t>
      </w:r>
      <w:r w:rsidR="00381DE0" w:rsidRPr="00086FB0">
        <w:rPr>
          <w:rFonts w:ascii="Times New Roman" w:hAnsi="Times New Roman" w:cs="Times New Roman"/>
          <w:sz w:val="28"/>
          <w:szCs w:val="28"/>
        </w:rPr>
        <w:t>7</w:t>
      </w:r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4.4.3. Направлять в 20___ году </w:t>
      </w:r>
      <w:hyperlink w:anchor="P304" w:history="1">
        <w:r w:rsidRPr="00086FB0">
          <w:rPr>
            <w:rFonts w:ascii="Times New Roman" w:hAnsi="Times New Roman" w:cs="Times New Roman"/>
            <w:sz w:val="28"/>
            <w:szCs w:val="28"/>
          </w:rPr>
          <w:t>*(1</w:t>
        </w:r>
        <w:r w:rsidR="00381DE0" w:rsidRPr="00086FB0">
          <w:rPr>
            <w:rFonts w:ascii="Times New Roman" w:hAnsi="Times New Roman" w:cs="Times New Roman"/>
            <w:sz w:val="28"/>
            <w:szCs w:val="28"/>
          </w:rPr>
          <w:t>0</w:t>
        </w:r>
        <w:r w:rsidRPr="00086FB0">
          <w:rPr>
            <w:rFonts w:ascii="Times New Roman" w:hAnsi="Times New Roman" w:cs="Times New Roman"/>
            <w:sz w:val="28"/>
            <w:szCs w:val="28"/>
          </w:rPr>
          <w:t>)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средства, поступившие Учреждению от возврата дебиторской задолженности прошлых лет, возникшей от использования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на осуществление выплат в соответствии с целью(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AD0457" w:rsidRPr="00086FB0">
        <w:rPr>
          <w:rFonts w:ascii="Times New Roman" w:hAnsi="Times New Roman" w:cs="Times New Roman"/>
          <w:sz w:val="28"/>
          <w:szCs w:val="28"/>
        </w:rPr>
        <w:t>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настоящему Соглашению, на основании решения Учредителя, указанного в </w:t>
      </w:r>
      <w:hyperlink w:anchor="P164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 *(1</w:t>
      </w:r>
      <w:r w:rsidR="00381DE0" w:rsidRPr="00086FB0">
        <w:rPr>
          <w:rFonts w:ascii="Times New Roman" w:hAnsi="Times New Roman" w:cs="Times New Roman"/>
          <w:sz w:val="28"/>
          <w:szCs w:val="28"/>
        </w:rPr>
        <w:t>8</w:t>
      </w:r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192"/>
      <w:bookmarkEnd w:id="13"/>
      <w:r w:rsidRPr="00086FB0">
        <w:rPr>
          <w:rFonts w:ascii="Times New Roman" w:hAnsi="Times New Roman" w:cs="Times New Roman"/>
          <w:sz w:val="28"/>
          <w:szCs w:val="28"/>
        </w:rPr>
        <w:t>4.4.4. Обращаться к Учредителю в целях получения разъяснений в связи с исполнением настоящего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4.4.5. Осуществлять иные права, установленные бюджетным законодательством Российской Федерации, Правилами предоставления субсидии и настоящим Соглашением </w:t>
      </w:r>
      <w:hyperlink w:anchor="P306" w:history="1">
        <w:r w:rsidRPr="00086FB0">
          <w:rPr>
            <w:rFonts w:ascii="Times New Roman" w:hAnsi="Times New Roman" w:cs="Times New Roman"/>
            <w:sz w:val="28"/>
            <w:szCs w:val="28"/>
          </w:rPr>
          <w:t>*(1</w:t>
        </w:r>
        <w:r w:rsidR="00381DE0" w:rsidRPr="00086FB0">
          <w:rPr>
            <w:rFonts w:ascii="Times New Roman" w:hAnsi="Times New Roman" w:cs="Times New Roman"/>
            <w:sz w:val="28"/>
            <w:szCs w:val="28"/>
          </w:rPr>
          <w:t>2</w:t>
        </w:r>
        <w:r w:rsidRPr="00086FB0">
          <w:rPr>
            <w:rFonts w:ascii="Times New Roman" w:hAnsi="Times New Roman" w:cs="Times New Roman"/>
            <w:sz w:val="28"/>
            <w:szCs w:val="28"/>
          </w:rPr>
          <w:t>)</w:t>
        </w:r>
      </w:hyperlink>
      <w:r w:rsidRPr="00086FB0">
        <w:rPr>
          <w:rFonts w:ascii="Times New Roman" w:hAnsi="Times New Roman" w:cs="Times New Roman"/>
          <w:sz w:val="28"/>
          <w:szCs w:val="28"/>
        </w:rPr>
        <w:t>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4.4.6.1. 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4.4.6.2. 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V. Ответственность Сторон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5.2. Иные положения об ответственности за неисполнение или ненадлежащее исполнение Сторонами обязательств по настоящему Соглашению *(</w:t>
      </w:r>
      <w:r w:rsidR="00381DE0" w:rsidRPr="00086FB0">
        <w:rPr>
          <w:rFonts w:ascii="Times New Roman" w:hAnsi="Times New Roman" w:cs="Times New Roman"/>
          <w:sz w:val="28"/>
          <w:szCs w:val="28"/>
        </w:rPr>
        <w:t>19</w:t>
      </w:r>
      <w:r w:rsidRPr="00086FB0">
        <w:rPr>
          <w:rFonts w:ascii="Times New Roman" w:hAnsi="Times New Roman" w:cs="Times New Roman"/>
          <w:sz w:val="28"/>
          <w:szCs w:val="28"/>
        </w:rPr>
        <w:t>):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5.2.1. _______________________________________________________________.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5.2.2. _______________________________________________________________.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VI. Иные условия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6.1. Иные условия по на</w:t>
      </w:r>
      <w:r w:rsidR="009B7425" w:rsidRPr="00086FB0">
        <w:rPr>
          <w:rFonts w:ascii="Times New Roman" w:hAnsi="Times New Roman" w:cs="Times New Roman"/>
          <w:sz w:val="28"/>
          <w:szCs w:val="28"/>
        </w:rPr>
        <w:t>стоящему Соглашению (</w:t>
      </w:r>
      <w:r w:rsidRPr="00086FB0">
        <w:rPr>
          <w:rFonts w:ascii="Times New Roman" w:hAnsi="Times New Roman" w:cs="Times New Roman"/>
          <w:sz w:val="28"/>
          <w:szCs w:val="28"/>
        </w:rPr>
        <w:t>1</w:t>
      </w:r>
      <w:r w:rsidR="009B7425" w:rsidRPr="00086FB0">
        <w:rPr>
          <w:rFonts w:ascii="Times New Roman" w:hAnsi="Times New Roman" w:cs="Times New Roman"/>
          <w:sz w:val="28"/>
          <w:szCs w:val="28"/>
        </w:rPr>
        <w:t>9</w:t>
      </w:r>
      <w:r w:rsidRPr="00086FB0">
        <w:rPr>
          <w:rFonts w:ascii="Times New Roman" w:hAnsi="Times New Roman" w:cs="Times New Roman"/>
          <w:sz w:val="28"/>
          <w:szCs w:val="28"/>
        </w:rPr>
        <w:t>):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6.1.1. _______________________________________________________________.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6.1.2. _______________________________________________________________.</w:t>
      </w:r>
    </w:p>
    <w:p w:rsidR="007906C8" w:rsidRPr="00086FB0" w:rsidRDefault="007906C8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VII. Заключительные положения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212"/>
      <w:bookmarkEnd w:id="14"/>
      <w:r w:rsidRPr="00086FB0">
        <w:rPr>
          <w:rFonts w:ascii="Times New Roman" w:hAnsi="Times New Roman" w:cs="Times New Roman"/>
          <w:sz w:val="28"/>
          <w:szCs w:val="28"/>
        </w:rPr>
        <w:t>7.1. Расторжение настоящего Соглашения Учредителем в одностороннем порядке возможно в случаях: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213"/>
      <w:bookmarkEnd w:id="15"/>
      <w:r w:rsidRPr="00086FB0">
        <w:rPr>
          <w:rFonts w:ascii="Times New Roman" w:hAnsi="Times New Roman" w:cs="Times New Roman"/>
          <w:sz w:val="28"/>
          <w:szCs w:val="28"/>
        </w:rPr>
        <w:t>7.1.1. Прекращения деятельности Учреждения при реорганизации или ликвидации.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7.1.2. Нарушения Учреждением цел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 и условий предоставления Субсидии(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), установленных Порядком предоставления субсидии и настоящим Соглашением.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7.1.3. 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 Учреждением установленных в соответствии с </w:t>
      </w:r>
      <w:hyperlink w:anchor="P152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4.1.3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 значений результатов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*(2</w:t>
      </w:r>
      <w:r w:rsidR="009B7425" w:rsidRPr="00086FB0">
        <w:rPr>
          <w:rFonts w:ascii="Times New Roman" w:hAnsi="Times New Roman" w:cs="Times New Roman"/>
          <w:sz w:val="28"/>
          <w:szCs w:val="28"/>
        </w:rPr>
        <w:t>0</w:t>
      </w:r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7.1.4. __________________________________________________________ </w:t>
      </w:r>
      <w:hyperlink w:anchor="P308" w:history="1">
        <w:r w:rsidRPr="00086FB0">
          <w:rPr>
            <w:rFonts w:ascii="Times New Roman" w:hAnsi="Times New Roman" w:cs="Times New Roman"/>
            <w:sz w:val="28"/>
            <w:szCs w:val="28"/>
          </w:rPr>
          <w:t>*(2</w:t>
        </w:r>
      </w:hyperlink>
      <w:r w:rsidR="009B7425" w:rsidRPr="00086FB0">
        <w:rPr>
          <w:rFonts w:ascii="Times New Roman" w:hAnsi="Times New Roman" w:cs="Times New Roman"/>
          <w:sz w:val="28"/>
          <w:szCs w:val="28"/>
        </w:rPr>
        <w:t>1</w:t>
      </w:r>
      <w:r w:rsidRPr="00086FB0">
        <w:rPr>
          <w:rFonts w:ascii="Times New Roman" w:hAnsi="Times New Roman" w:cs="Times New Roman"/>
          <w:sz w:val="28"/>
          <w:szCs w:val="28"/>
        </w:rPr>
        <w:t>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7.2. Расторжение Соглашения Учреждением в одностороннем порядке не допускается.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217"/>
      <w:bookmarkEnd w:id="16"/>
      <w:r w:rsidRPr="00086FB0">
        <w:rPr>
          <w:rFonts w:ascii="Times New Roman" w:hAnsi="Times New Roman" w:cs="Times New Roman"/>
          <w:sz w:val="28"/>
          <w:szCs w:val="28"/>
        </w:rPr>
        <w:t xml:space="preserve">7.3. Расторжение Соглашения осуществляется по соглашению Сторон, за исключением расторжения в одностороннем порядке, предусмотренного </w:t>
      </w:r>
      <w:hyperlink w:anchor="P212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7.1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7.4.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 xml:space="preserve"> согласия споры между Сторонами решаются в судебном порядке.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7.5. Настоящее Соглашение вступает в силу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его подписания лицами, имеющими право действовать от имени каждой из Сторон, но не ранее доведения лимитов бюджетных обязательств, указанных в </w:t>
      </w:r>
      <w:hyperlink w:anchor="P100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Соглашения, и действует до полного исполнения Сторонами своих обязательств по настоящему Соглашению.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P220"/>
      <w:bookmarkEnd w:id="17"/>
      <w:r w:rsidRPr="00086FB0">
        <w:rPr>
          <w:rFonts w:ascii="Times New Roman" w:hAnsi="Times New Roman" w:cs="Times New Roman"/>
          <w:sz w:val="28"/>
          <w:szCs w:val="28"/>
        </w:rPr>
        <w:t xml:space="preserve">7.6. Изменение настоящего Соглашения, в том числе в соответствии с положениями </w:t>
      </w:r>
      <w:hyperlink w:anchor="P163" w:history="1">
        <w:r w:rsidRPr="00086FB0">
          <w:rPr>
            <w:rFonts w:ascii="Times New Roman" w:hAnsi="Times New Roman" w:cs="Times New Roman"/>
            <w:sz w:val="28"/>
            <w:szCs w:val="28"/>
          </w:rPr>
          <w:t>пункта 4.2.2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Соглашения, осуществляется по соглашению Сторон и оформляется в виде дополнительного соглашения, являющегося неотъемлемой частью настоящего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7.7. Документы и иная информация, предусмотренные настоящим Соглашением, направляются Сторонами следующи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ми) способом(</w:t>
      </w:r>
      <w:proofErr w:type="spellStart"/>
      <w:r w:rsidRPr="00086FB0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7.7.1.</w:t>
      </w:r>
      <w:r w:rsidR="009B7425" w:rsidRPr="00086FB0">
        <w:rPr>
          <w:rFonts w:ascii="Times New Roman" w:hAnsi="Times New Roman" w:cs="Times New Roman"/>
          <w:sz w:val="28"/>
          <w:szCs w:val="28"/>
        </w:rPr>
        <w:t xml:space="preserve">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</w:t>
      </w:r>
      <w:r w:rsidRPr="00086FB0">
        <w:rPr>
          <w:rFonts w:ascii="Times New Roman" w:hAnsi="Times New Roman" w:cs="Times New Roman"/>
          <w:sz w:val="28"/>
          <w:szCs w:val="28"/>
        </w:rPr>
        <w:t>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7.7.2. ____________________________</w:t>
      </w:r>
      <w:r w:rsidR="009B7425" w:rsidRPr="00086FB0">
        <w:rPr>
          <w:rFonts w:ascii="Times New Roman" w:hAnsi="Times New Roman" w:cs="Times New Roman"/>
          <w:sz w:val="28"/>
          <w:szCs w:val="28"/>
        </w:rPr>
        <w:t>_______________________________*(22)</w:t>
      </w:r>
      <w:r w:rsidRPr="00086FB0">
        <w:rPr>
          <w:rFonts w:ascii="Times New Roman" w:hAnsi="Times New Roman" w:cs="Times New Roman"/>
          <w:sz w:val="28"/>
          <w:szCs w:val="28"/>
        </w:rPr>
        <w:t>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7.8. Настоящее Соглашение составлено в двух экземплярах, имеющих одинаковую юридическую силу, на ______ листах каждое (включая приложения), по одному экземпляру для каждой Стороны Соглашения.</w:t>
      </w:r>
    </w:p>
    <w:p w:rsidR="007906C8" w:rsidRPr="00086FB0" w:rsidRDefault="0036613C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8" w:name="P226"/>
      <w:bookmarkEnd w:id="18"/>
      <w:r>
        <w:rPr>
          <w:rFonts w:ascii="Times New Roman" w:hAnsi="Times New Roman" w:cs="Times New Roman"/>
          <w:sz w:val="28"/>
          <w:szCs w:val="28"/>
        </w:rPr>
        <w:lastRenderedPageBreak/>
        <w:t>VIII. Платё</w:t>
      </w:r>
      <w:r w:rsidR="007906C8" w:rsidRPr="00086FB0">
        <w:rPr>
          <w:rFonts w:ascii="Times New Roman" w:hAnsi="Times New Roman" w:cs="Times New Roman"/>
          <w:sz w:val="28"/>
          <w:szCs w:val="28"/>
        </w:rPr>
        <w:t>жные реквизиты Сторон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67"/>
        <w:gridCol w:w="4252"/>
      </w:tblGrid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Учредителя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9" w:history="1">
              <w:r w:rsidRPr="0036613C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БИК,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 (наименование кредитной организации),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7906C8" w:rsidRPr="00086FB0" w:rsidSect="007906C8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:rsidR="007906C8" w:rsidRPr="00086FB0" w:rsidRDefault="007906C8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IX. Подписи Сторон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3004"/>
        <w:gridCol w:w="566"/>
        <w:gridCol w:w="1247"/>
        <w:gridCol w:w="3004"/>
      </w:tblGrid>
      <w:tr w:rsidR="007906C8" w:rsidRPr="00086FB0" w:rsidTr="007906C8"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Учредителя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</w:tc>
      </w:tr>
      <w:tr w:rsidR="007906C8" w:rsidRPr="00086FB0" w:rsidTr="007906C8"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________ </w:t>
            </w: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/____________________ </w:t>
            </w:r>
            <w:r w:rsidRPr="00086FB0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________ </w:t>
            </w: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/____________________ </w:t>
            </w:r>
            <w:r w:rsidRPr="00086FB0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rPr>
          <w:rFonts w:cs="Calibri"/>
        </w:rPr>
      </w:pPr>
      <w:r w:rsidRPr="00086FB0">
        <w:rPr>
          <w:sz w:val="28"/>
          <w:szCs w:val="28"/>
        </w:rPr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bookmarkStart w:id="19" w:name="P284"/>
      <w:bookmarkEnd w:id="19"/>
      <w:r w:rsidRPr="00086FB0">
        <w:rPr>
          <w:spacing w:val="0"/>
          <w:sz w:val="28"/>
          <w:szCs w:val="28"/>
        </w:rPr>
        <w:t xml:space="preserve">*(1) Указывается наименование порядка предоставления из бюджета </w:t>
      </w:r>
      <w:r w:rsidR="00F57B36" w:rsidRPr="00086FB0">
        <w:rPr>
          <w:spacing w:val="0"/>
          <w:sz w:val="28"/>
          <w:szCs w:val="28"/>
        </w:rPr>
        <w:t>Убинского</w:t>
      </w:r>
      <w:r w:rsidR="00381DE0" w:rsidRPr="00086FB0">
        <w:rPr>
          <w:spacing w:val="0"/>
          <w:sz w:val="28"/>
          <w:szCs w:val="28"/>
        </w:rPr>
        <w:t xml:space="preserve"> района Новосибирской области</w:t>
      </w:r>
      <w:r w:rsidRPr="00086FB0">
        <w:rPr>
          <w:spacing w:val="0"/>
          <w:sz w:val="28"/>
          <w:szCs w:val="28"/>
        </w:rPr>
        <w:t xml:space="preserve"> субсидии на одну цель. В случае предоставления субсидий на несколько целей, порядок предоставления которых устанавливаются разными нормативными правовыми актами, соот</w:t>
      </w:r>
      <w:r w:rsidRPr="00086FB0">
        <w:rPr>
          <w:spacing w:val="0"/>
          <w:sz w:val="28"/>
          <w:szCs w:val="28"/>
        </w:rPr>
        <w:softHyphen/>
        <w:t>ветствующий порядок предоставления субсидии указывается в Перечне Субсидий в соответствии с приложением № к Соглашению по форме согласно приложению № 1 к настоящей Типовой форме.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*(2) Указывается срок, на который предоставляется Субсидия.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*(3) Предусматривается в случаях, когда Субсидия предоставляется в целях достижения результатов проекта (мероприятия).</w:t>
      </w:r>
    </w:p>
    <w:p w:rsidR="007906C8" w:rsidRPr="00086FB0" w:rsidRDefault="007906C8" w:rsidP="00086FB0">
      <w:pPr>
        <w:pStyle w:val="4"/>
        <w:shd w:val="clear" w:color="auto" w:fill="auto"/>
        <w:tabs>
          <w:tab w:val="left" w:leader="underscore" w:pos="8703"/>
        </w:tabs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*(4) Указывается конкретный размер предоставления Субсидии в соответствующем финансовом году, а также код БК, по которому предоставляется субсидия. Если Субсидии предо</w:t>
      </w:r>
      <w:r w:rsidRPr="00086FB0">
        <w:rPr>
          <w:spacing w:val="0"/>
          <w:sz w:val="28"/>
          <w:szCs w:val="28"/>
        </w:rPr>
        <w:softHyphen/>
        <w:t xml:space="preserve">ставляются по нескольким кодам БК, то указываются последовательно год предоставления Субсидии, соответствующие коды БК, а также размеры Субсидии, предоставляемые по таким кодам БК. В случае предоставления Субсидий на несколько целей, размер Субсидии по соответствующим целям указывается в Перечне Субсидий в приложении № ___ к </w:t>
      </w:r>
      <w:proofErr w:type="spellStart"/>
      <w:r w:rsidRPr="00086FB0">
        <w:rPr>
          <w:spacing w:val="0"/>
          <w:sz w:val="28"/>
          <w:szCs w:val="28"/>
        </w:rPr>
        <w:t>Соглагшению</w:t>
      </w:r>
      <w:proofErr w:type="spellEnd"/>
      <w:r w:rsidRPr="00086FB0">
        <w:rPr>
          <w:spacing w:val="0"/>
          <w:sz w:val="28"/>
          <w:szCs w:val="28"/>
        </w:rPr>
        <w:t xml:space="preserve"> по форме согласно приложению № 1 к настоящей Типовой форме.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*(5) В соответствии с бюджетным законодательством Российской Федерации указывается счет Получателя субсидии.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Если средства, составляющие Субсидию, планируется зачислять на счет Получателя субси</w:t>
      </w:r>
      <w:r w:rsidRPr="00086FB0">
        <w:rPr>
          <w:spacing w:val="0"/>
          <w:sz w:val="28"/>
          <w:szCs w:val="28"/>
        </w:rPr>
        <w:softHyphen/>
        <w:t>дии, который на день заключения Соглашения не открыт, в разделе 3 Соглашения указыва</w:t>
      </w:r>
      <w:r w:rsidRPr="00086FB0">
        <w:rPr>
          <w:spacing w:val="0"/>
          <w:sz w:val="28"/>
          <w:szCs w:val="28"/>
        </w:rPr>
        <w:softHyphen/>
        <w:t>ется обязанность Получателя субсидии открыть указанный счет в пределах определенного срока, а также указывается, что в течение данного срока Субсидия не может быть перечислена.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*(6) График перечисления Субсиди</w:t>
      </w:r>
      <w:proofErr w:type="gramStart"/>
      <w:r w:rsidRPr="00086FB0">
        <w:rPr>
          <w:spacing w:val="0"/>
          <w:sz w:val="28"/>
          <w:szCs w:val="28"/>
        </w:rPr>
        <w:t>и(</w:t>
      </w:r>
      <w:proofErr w:type="spellStart"/>
      <w:proofErr w:type="gramEnd"/>
      <w:r w:rsidRPr="00086FB0">
        <w:rPr>
          <w:spacing w:val="0"/>
          <w:sz w:val="28"/>
          <w:szCs w:val="28"/>
        </w:rPr>
        <w:t>ий</w:t>
      </w:r>
      <w:proofErr w:type="spellEnd"/>
      <w:r w:rsidRPr="00086FB0">
        <w:rPr>
          <w:spacing w:val="0"/>
          <w:sz w:val="28"/>
          <w:szCs w:val="28"/>
        </w:rPr>
        <w:t>) оформляется согласно, приложению № 2 к настоящей Типовой форме.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</w:t>
      </w:r>
      <w:r w:rsidR="00381DE0" w:rsidRPr="00086FB0">
        <w:rPr>
          <w:spacing w:val="0"/>
          <w:sz w:val="28"/>
          <w:szCs w:val="28"/>
        </w:rPr>
        <w:t>7</w:t>
      </w:r>
      <w:r w:rsidRPr="00086FB0">
        <w:rPr>
          <w:spacing w:val="0"/>
          <w:sz w:val="28"/>
          <w:szCs w:val="28"/>
        </w:rPr>
        <w:t>) Предусматривается при наличии в Соглашении пункта 4.1.3.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</w:t>
      </w:r>
      <w:r w:rsidR="00381DE0" w:rsidRPr="00086FB0">
        <w:rPr>
          <w:spacing w:val="0"/>
          <w:sz w:val="28"/>
          <w:szCs w:val="28"/>
        </w:rPr>
        <w:t>8</w:t>
      </w:r>
      <w:r w:rsidRPr="00086FB0">
        <w:rPr>
          <w:spacing w:val="0"/>
          <w:sz w:val="28"/>
          <w:szCs w:val="28"/>
        </w:rPr>
        <w:t>) Значения результатов предоставления Субсиди</w:t>
      </w:r>
      <w:proofErr w:type="gramStart"/>
      <w:r w:rsidRPr="00086FB0">
        <w:rPr>
          <w:spacing w:val="0"/>
          <w:sz w:val="28"/>
          <w:szCs w:val="28"/>
        </w:rPr>
        <w:t>и(</w:t>
      </w:r>
      <w:proofErr w:type="spellStart"/>
      <w:proofErr w:type="gramEnd"/>
      <w:r w:rsidRPr="00086FB0">
        <w:rPr>
          <w:spacing w:val="0"/>
          <w:sz w:val="28"/>
          <w:szCs w:val="28"/>
        </w:rPr>
        <w:t>ий</w:t>
      </w:r>
      <w:proofErr w:type="spellEnd"/>
      <w:r w:rsidRPr="00086FB0">
        <w:rPr>
          <w:spacing w:val="0"/>
          <w:sz w:val="28"/>
          <w:szCs w:val="28"/>
        </w:rPr>
        <w:t>) оформляется согласно приложению № 3 к настоящей Типовой форме. Результаты предоставления субсидии, должны быть конкретными, измеримыми.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</w:t>
      </w:r>
      <w:r w:rsidR="00381DE0" w:rsidRPr="00086FB0">
        <w:rPr>
          <w:spacing w:val="0"/>
          <w:sz w:val="28"/>
          <w:szCs w:val="28"/>
        </w:rPr>
        <w:t>8</w:t>
      </w:r>
      <w:r w:rsidRPr="00086FB0">
        <w:rPr>
          <w:spacing w:val="0"/>
          <w:sz w:val="28"/>
          <w:szCs w:val="28"/>
        </w:rPr>
        <w:t>.1) В случае, если Субсиди</w:t>
      </w:r>
      <w:proofErr w:type="gramStart"/>
      <w:r w:rsidRPr="00086FB0">
        <w:rPr>
          <w:spacing w:val="0"/>
          <w:sz w:val="28"/>
          <w:szCs w:val="28"/>
        </w:rPr>
        <w:t>я(</w:t>
      </w:r>
      <w:proofErr w:type="spellStart"/>
      <w:proofErr w:type="gramEnd"/>
      <w:r w:rsidRPr="00086FB0">
        <w:rPr>
          <w:spacing w:val="0"/>
          <w:sz w:val="28"/>
          <w:szCs w:val="28"/>
        </w:rPr>
        <w:t>ии</w:t>
      </w:r>
      <w:proofErr w:type="spellEnd"/>
      <w:r w:rsidRPr="00086FB0">
        <w:rPr>
          <w:spacing w:val="0"/>
          <w:sz w:val="28"/>
          <w:szCs w:val="28"/>
        </w:rPr>
        <w:t>) предоставляется(</w:t>
      </w:r>
      <w:proofErr w:type="spellStart"/>
      <w:r w:rsidRPr="00086FB0">
        <w:rPr>
          <w:spacing w:val="0"/>
          <w:sz w:val="28"/>
          <w:szCs w:val="28"/>
        </w:rPr>
        <w:t>ются</w:t>
      </w:r>
      <w:proofErr w:type="spellEnd"/>
      <w:r w:rsidRPr="00086FB0">
        <w:rPr>
          <w:spacing w:val="0"/>
          <w:sz w:val="28"/>
          <w:szCs w:val="28"/>
        </w:rPr>
        <w:t xml:space="preserve">) в целях достижения </w:t>
      </w:r>
      <w:r w:rsidRPr="00086FB0">
        <w:rPr>
          <w:spacing w:val="0"/>
          <w:sz w:val="28"/>
          <w:szCs w:val="28"/>
        </w:rPr>
        <w:lastRenderedPageBreak/>
        <w:t>результатов проекта (мероприятия), в приложении, указанном в пункте 4.1.3 настоящей Типовой формы, указываются значения результатов предоставления Субсидии(</w:t>
      </w:r>
      <w:proofErr w:type="spellStart"/>
      <w:r w:rsidRPr="00086FB0">
        <w:rPr>
          <w:spacing w:val="0"/>
          <w:sz w:val="28"/>
          <w:szCs w:val="28"/>
        </w:rPr>
        <w:t>ий</w:t>
      </w:r>
      <w:proofErr w:type="spellEnd"/>
      <w:r w:rsidRPr="00086FB0">
        <w:rPr>
          <w:spacing w:val="0"/>
          <w:sz w:val="28"/>
          <w:szCs w:val="28"/>
        </w:rPr>
        <w:t>). которые должны соответствовать результатам проекта (мероприятия).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proofErr w:type="gramStart"/>
      <w:r w:rsidRPr="00086FB0">
        <w:rPr>
          <w:spacing w:val="0"/>
          <w:sz w:val="28"/>
          <w:szCs w:val="28"/>
        </w:rPr>
        <w:t>*(</w:t>
      </w:r>
      <w:r w:rsidR="00381DE0" w:rsidRPr="00086FB0">
        <w:rPr>
          <w:spacing w:val="0"/>
          <w:sz w:val="28"/>
          <w:szCs w:val="28"/>
        </w:rPr>
        <w:t>8</w:t>
      </w:r>
      <w:r w:rsidRPr="00086FB0">
        <w:rPr>
          <w:spacing w:val="0"/>
          <w:sz w:val="28"/>
          <w:szCs w:val="28"/>
        </w:rPr>
        <w:t>.2) Положения установленные пунктом 4.1.3, не применяются при предоставлении субсидий на осуществление выплат физическим лицам, проведение мероприятий по 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(чрезвычайной) ситуации, погашение задолженности по судебным актам, всту</w:t>
      </w:r>
      <w:r w:rsidRPr="00086FB0">
        <w:rPr>
          <w:spacing w:val="0"/>
          <w:sz w:val="28"/>
          <w:szCs w:val="28"/>
        </w:rPr>
        <w:softHyphen/>
        <w:t>пившим в законную силу, исполнительным документам, если иное не установлено Правительством Российской Федерации.</w:t>
      </w:r>
      <w:proofErr w:type="gramEnd"/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</w:t>
      </w:r>
      <w:r w:rsidR="00381DE0" w:rsidRPr="00086FB0">
        <w:rPr>
          <w:spacing w:val="0"/>
          <w:sz w:val="28"/>
          <w:szCs w:val="28"/>
        </w:rPr>
        <w:t>9</w:t>
      </w:r>
      <w:r w:rsidRPr="00086FB0">
        <w:rPr>
          <w:spacing w:val="0"/>
          <w:sz w:val="28"/>
          <w:szCs w:val="28"/>
        </w:rPr>
        <w:t>) Указываются иные конкретные обязательства (при наличии).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0</w:t>
      </w:r>
      <w:r w:rsidRPr="00086FB0">
        <w:rPr>
          <w:spacing w:val="0"/>
          <w:sz w:val="28"/>
          <w:szCs w:val="28"/>
        </w:rPr>
        <w:t>) Указывается год, следующий за годом предоставления Субсиди</w:t>
      </w:r>
      <w:proofErr w:type="gramStart"/>
      <w:r w:rsidRPr="00086FB0">
        <w:rPr>
          <w:spacing w:val="0"/>
          <w:sz w:val="28"/>
          <w:szCs w:val="28"/>
        </w:rPr>
        <w:t>и(</w:t>
      </w:r>
      <w:proofErr w:type="spellStart"/>
      <w:proofErr w:type="gramEnd"/>
      <w:r w:rsidRPr="00086FB0">
        <w:rPr>
          <w:spacing w:val="0"/>
          <w:sz w:val="28"/>
          <w:szCs w:val="28"/>
        </w:rPr>
        <w:t>ий</w:t>
      </w:r>
      <w:proofErr w:type="spellEnd"/>
      <w:r w:rsidRPr="00086FB0">
        <w:rPr>
          <w:spacing w:val="0"/>
          <w:sz w:val="28"/>
          <w:szCs w:val="28"/>
        </w:rPr>
        <w:t>).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1</w:t>
      </w:r>
      <w:r w:rsidRPr="00086FB0">
        <w:rPr>
          <w:spacing w:val="0"/>
          <w:sz w:val="28"/>
          <w:szCs w:val="28"/>
        </w:rPr>
        <w:t>) Указывается год предоставления Субсиди</w:t>
      </w:r>
      <w:proofErr w:type="gramStart"/>
      <w:r w:rsidRPr="00086FB0">
        <w:rPr>
          <w:spacing w:val="0"/>
          <w:sz w:val="28"/>
          <w:szCs w:val="28"/>
        </w:rPr>
        <w:t>и(</w:t>
      </w:r>
      <w:proofErr w:type="spellStart"/>
      <w:proofErr w:type="gramEnd"/>
      <w:r w:rsidRPr="00086FB0">
        <w:rPr>
          <w:spacing w:val="0"/>
          <w:sz w:val="28"/>
          <w:szCs w:val="28"/>
        </w:rPr>
        <w:t>ий</w:t>
      </w:r>
      <w:proofErr w:type="spellEnd"/>
      <w:r w:rsidRPr="00086FB0">
        <w:rPr>
          <w:spacing w:val="0"/>
          <w:sz w:val="28"/>
          <w:szCs w:val="28"/>
        </w:rPr>
        <w:t>).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2</w:t>
      </w:r>
      <w:r w:rsidRPr="00086FB0">
        <w:rPr>
          <w:spacing w:val="0"/>
          <w:sz w:val="28"/>
          <w:szCs w:val="28"/>
        </w:rPr>
        <w:t>) Указываются иные конкретные права (при наличии).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3</w:t>
      </w:r>
      <w:r w:rsidRPr="00086FB0">
        <w:rPr>
          <w:spacing w:val="0"/>
          <w:sz w:val="28"/>
          <w:szCs w:val="28"/>
        </w:rPr>
        <w:t>) Предусматривается при наличии в Соглашении пункта 4.1.3.</w:t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4</w:t>
      </w:r>
      <w:r w:rsidR="004B6CB3">
        <w:rPr>
          <w:spacing w:val="0"/>
          <w:sz w:val="28"/>
          <w:szCs w:val="28"/>
        </w:rPr>
        <w:t>) Форма отчё</w:t>
      </w:r>
      <w:r w:rsidRPr="00086FB0">
        <w:rPr>
          <w:spacing w:val="0"/>
          <w:sz w:val="28"/>
          <w:szCs w:val="28"/>
        </w:rPr>
        <w:t>тности установлена приложением № 4 к настоящей Типовой форме.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5</w:t>
      </w:r>
      <w:r w:rsidRPr="00086FB0">
        <w:rPr>
          <w:spacing w:val="0"/>
          <w:sz w:val="28"/>
          <w:szCs w:val="28"/>
        </w:rPr>
        <w:t>) Предусматривается при наличии в Соглашении пункта 4.1.3 наст</w:t>
      </w:r>
      <w:r w:rsidR="004B6CB3">
        <w:rPr>
          <w:spacing w:val="0"/>
          <w:sz w:val="28"/>
          <w:szCs w:val="28"/>
        </w:rPr>
        <w:t>оящей Типовой фор</w:t>
      </w:r>
      <w:r w:rsidR="004B6CB3">
        <w:rPr>
          <w:spacing w:val="0"/>
          <w:sz w:val="28"/>
          <w:szCs w:val="28"/>
        </w:rPr>
        <w:softHyphen/>
        <w:t>мы. Форма отчё</w:t>
      </w:r>
      <w:r w:rsidRPr="00086FB0">
        <w:rPr>
          <w:spacing w:val="0"/>
          <w:sz w:val="28"/>
          <w:szCs w:val="28"/>
        </w:rPr>
        <w:t>тности установлена приложением № 5 к настоящей Типовой форме.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6</w:t>
      </w:r>
      <w:r w:rsidRPr="00086FB0">
        <w:rPr>
          <w:spacing w:val="0"/>
          <w:sz w:val="28"/>
          <w:szCs w:val="28"/>
        </w:rPr>
        <w:t xml:space="preserve">) </w:t>
      </w:r>
      <w:r w:rsidR="004B6CB3">
        <w:rPr>
          <w:spacing w:val="0"/>
          <w:sz w:val="28"/>
          <w:szCs w:val="28"/>
        </w:rPr>
        <w:t>Указываются иные конкретные отчё</w:t>
      </w:r>
      <w:r w:rsidRPr="00086FB0">
        <w:rPr>
          <w:spacing w:val="0"/>
          <w:sz w:val="28"/>
          <w:szCs w:val="28"/>
        </w:rPr>
        <w:t>ты, предоставляемые Учредителю, с указанием иных документов (при необходимости).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*(1</w:t>
      </w:r>
      <w:r w:rsidR="00381DE0" w:rsidRPr="00086FB0">
        <w:rPr>
          <w:spacing w:val="0"/>
          <w:sz w:val="28"/>
          <w:szCs w:val="28"/>
        </w:rPr>
        <w:t>7</w:t>
      </w:r>
      <w:r w:rsidRPr="00086FB0">
        <w:rPr>
          <w:spacing w:val="0"/>
          <w:sz w:val="28"/>
          <w:szCs w:val="28"/>
        </w:rPr>
        <w:t>) В случае наличия неиспользованных остатков Субсиди</w:t>
      </w:r>
      <w:proofErr w:type="gramStart"/>
      <w:r w:rsidRPr="00086FB0">
        <w:rPr>
          <w:spacing w:val="0"/>
          <w:sz w:val="28"/>
          <w:szCs w:val="28"/>
        </w:rPr>
        <w:t>и(</w:t>
      </w:r>
      <w:proofErr w:type="spellStart"/>
      <w:proofErr w:type="gramEnd"/>
      <w:r w:rsidRPr="00086FB0">
        <w:rPr>
          <w:spacing w:val="0"/>
          <w:sz w:val="28"/>
          <w:szCs w:val="28"/>
        </w:rPr>
        <w:t>ий</w:t>
      </w:r>
      <w:proofErr w:type="spellEnd"/>
      <w:r w:rsidRPr="00086FB0">
        <w:rPr>
          <w:spacing w:val="0"/>
          <w:sz w:val="28"/>
          <w:szCs w:val="28"/>
        </w:rPr>
        <w:t>) после получения решения Учредителя о наличии потребности в направлении данных сумм на цель(и), указанную(</w:t>
      </w:r>
      <w:proofErr w:type="spellStart"/>
      <w:r w:rsidRPr="00086FB0">
        <w:rPr>
          <w:spacing w:val="0"/>
          <w:sz w:val="28"/>
          <w:szCs w:val="28"/>
        </w:rPr>
        <w:t>ые</w:t>
      </w:r>
      <w:proofErr w:type="spellEnd"/>
      <w:r w:rsidRPr="00086FB0">
        <w:rPr>
          <w:spacing w:val="0"/>
          <w:sz w:val="28"/>
          <w:szCs w:val="28"/>
        </w:rPr>
        <w:t>) в пункте 1.1 Соглашения/приложении №__ к Соглашению, в соответствии с бюджетным законодательством Российской Федерации.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</w:t>
      </w:r>
      <w:r w:rsidR="00381DE0" w:rsidRPr="00086FB0">
        <w:rPr>
          <w:spacing w:val="0"/>
          <w:sz w:val="28"/>
          <w:szCs w:val="28"/>
        </w:rPr>
        <w:t>18</w:t>
      </w:r>
      <w:r w:rsidRPr="00086FB0">
        <w:rPr>
          <w:spacing w:val="0"/>
          <w:sz w:val="28"/>
          <w:szCs w:val="28"/>
        </w:rPr>
        <w:t>) В случае наличия сумм от возврата дебиторской задолженности прошлых лет после получения решения Учредителя о наличии потребности в направлении данных сумм на цел</w:t>
      </w:r>
      <w:proofErr w:type="gramStart"/>
      <w:r w:rsidRPr="00086FB0">
        <w:rPr>
          <w:spacing w:val="0"/>
          <w:sz w:val="28"/>
          <w:szCs w:val="28"/>
        </w:rPr>
        <w:t>ь(</w:t>
      </w:r>
      <w:proofErr w:type="gramEnd"/>
      <w:r w:rsidRPr="00086FB0">
        <w:rPr>
          <w:spacing w:val="0"/>
          <w:sz w:val="28"/>
          <w:szCs w:val="28"/>
        </w:rPr>
        <w:t>и), указанную(</w:t>
      </w:r>
      <w:proofErr w:type="spellStart"/>
      <w:r w:rsidRPr="00086FB0">
        <w:rPr>
          <w:spacing w:val="0"/>
          <w:sz w:val="28"/>
          <w:szCs w:val="28"/>
        </w:rPr>
        <w:t>ые</w:t>
      </w:r>
      <w:proofErr w:type="spellEnd"/>
      <w:r w:rsidRPr="00086FB0">
        <w:rPr>
          <w:spacing w:val="0"/>
          <w:sz w:val="28"/>
          <w:szCs w:val="28"/>
        </w:rPr>
        <w:t>) в пункте 1.1 Соглашения/приложении № __ к Соглашению, в соответствии с бюджетным законодательством Российской Федерации.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</w:t>
      </w:r>
      <w:r w:rsidR="00381DE0" w:rsidRPr="00086FB0">
        <w:rPr>
          <w:spacing w:val="0"/>
          <w:sz w:val="28"/>
          <w:szCs w:val="28"/>
        </w:rPr>
        <w:t>19</w:t>
      </w:r>
      <w:r w:rsidRPr="00086FB0">
        <w:rPr>
          <w:spacing w:val="0"/>
          <w:sz w:val="28"/>
          <w:szCs w:val="28"/>
        </w:rPr>
        <w:t xml:space="preserve">) Указываются иные конкретные положения в случае, если это установлено Порядком предоставления субсидии и (или) бюджетным законодательством Российской Федерации. </w:t>
      </w:r>
      <w:proofErr w:type="gramStart"/>
      <w:r w:rsidRPr="00086FB0">
        <w:rPr>
          <w:spacing w:val="0"/>
          <w:sz w:val="28"/>
          <w:szCs w:val="28"/>
        </w:rPr>
        <w:t>Указываются иные конкретные условия, в том числе установленные Порядком предо</w:t>
      </w:r>
      <w:r w:rsidRPr="00086FB0">
        <w:rPr>
          <w:spacing w:val="0"/>
          <w:sz w:val="28"/>
          <w:szCs w:val="28"/>
        </w:rPr>
        <w:softHyphen/>
        <w:t>ставления субсидии (при необходимости), в том числе условие, предусмотренное пунктом 9 Общих требований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цели, утвержденных Правительства Российской Федерации от 22.02.2020 № 203.</w:t>
      </w:r>
      <w:proofErr w:type="gramEnd"/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*(2</w:t>
      </w:r>
      <w:r w:rsidR="00381DE0" w:rsidRPr="00086FB0">
        <w:rPr>
          <w:spacing w:val="0"/>
          <w:sz w:val="28"/>
          <w:szCs w:val="28"/>
        </w:rPr>
        <w:t>0</w:t>
      </w:r>
      <w:r w:rsidRPr="00086FB0">
        <w:rPr>
          <w:spacing w:val="0"/>
          <w:sz w:val="28"/>
          <w:szCs w:val="28"/>
        </w:rPr>
        <w:t>) Предусматривается в случае, если это установлено Порядком предоставления субсидии и при наличии в Соглашении пункта 4.1.3.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lastRenderedPageBreak/>
        <w:t>*(2</w:t>
      </w:r>
      <w:r w:rsidR="00381DE0" w:rsidRPr="00086FB0">
        <w:rPr>
          <w:spacing w:val="0"/>
          <w:sz w:val="28"/>
          <w:szCs w:val="28"/>
        </w:rPr>
        <w:t>1</w:t>
      </w:r>
      <w:r w:rsidRPr="00086FB0">
        <w:rPr>
          <w:spacing w:val="0"/>
          <w:sz w:val="28"/>
          <w:szCs w:val="28"/>
        </w:rPr>
        <w:t>) Указываются иные случаи расторжения Соглашения.</w:t>
      </w:r>
    </w:p>
    <w:p w:rsidR="007906C8" w:rsidRPr="00086FB0" w:rsidRDefault="007906C8" w:rsidP="00086FB0">
      <w:pPr>
        <w:pStyle w:val="4"/>
        <w:spacing w:after="0" w:line="240" w:lineRule="auto"/>
        <w:ind w:firstLine="689"/>
        <w:jc w:val="both"/>
        <w:rPr>
          <w:spacing w:val="0"/>
          <w:sz w:val="28"/>
          <w:szCs w:val="28"/>
        </w:rPr>
      </w:pPr>
      <w:r w:rsidRPr="00086FB0">
        <w:rPr>
          <w:spacing w:val="0"/>
          <w:sz w:val="28"/>
          <w:szCs w:val="28"/>
        </w:rPr>
        <w:t>*(2</w:t>
      </w:r>
      <w:r w:rsidR="00381DE0" w:rsidRPr="00086FB0">
        <w:rPr>
          <w:spacing w:val="0"/>
          <w:sz w:val="28"/>
          <w:szCs w:val="28"/>
        </w:rPr>
        <w:t>2</w:t>
      </w:r>
      <w:r w:rsidRPr="00086FB0">
        <w:rPr>
          <w:spacing w:val="0"/>
          <w:sz w:val="28"/>
          <w:szCs w:val="28"/>
        </w:rPr>
        <w:t>)</w:t>
      </w:r>
      <w:r w:rsidR="009B7425" w:rsidRPr="00086FB0">
        <w:rPr>
          <w:spacing w:val="0"/>
          <w:sz w:val="28"/>
          <w:szCs w:val="28"/>
        </w:rPr>
        <w:t xml:space="preserve"> </w:t>
      </w:r>
      <w:r w:rsidRPr="00086FB0">
        <w:rPr>
          <w:spacing w:val="0"/>
          <w:sz w:val="28"/>
          <w:szCs w:val="28"/>
        </w:rPr>
        <w:t>Указывается иной спо</w:t>
      </w:r>
      <w:r w:rsidR="009B7425" w:rsidRPr="00086FB0">
        <w:rPr>
          <w:spacing w:val="0"/>
          <w:sz w:val="28"/>
          <w:szCs w:val="28"/>
        </w:rPr>
        <w:t xml:space="preserve">соб направления документов (при </w:t>
      </w:r>
      <w:r w:rsidRPr="00086FB0">
        <w:rPr>
          <w:spacing w:val="0"/>
          <w:sz w:val="28"/>
          <w:szCs w:val="28"/>
        </w:rPr>
        <w:t>необходимости).</w:t>
      </w: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7906C8" w:rsidP="00086FB0">
      <w:pPr>
        <w:pStyle w:val="4"/>
        <w:shd w:val="clear" w:color="auto" w:fill="auto"/>
        <w:spacing w:after="0" w:line="240" w:lineRule="auto"/>
        <w:ind w:firstLine="0"/>
        <w:jc w:val="both"/>
        <w:rPr>
          <w:spacing w:val="0"/>
        </w:rPr>
      </w:pPr>
    </w:p>
    <w:p w:rsidR="007906C8" w:rsidRPr="00086FB0" w:rsidRDefault="00F57B36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Приложение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7906C8" w:rsidRPr="00086FB0" w:rsidRDefault="007906C8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между администрацией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осуществляющей функции и полномочия</w:t>
      </w:r>
    </w:p>
    <w:p w:rsidR="00E31A65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учредителя в отношении,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и </w:t>
      </w:r>
      <w:r w:rsidR="00E31A65" w:rsidRPr="00086FB0">
        <w:rPr>
          <w:rFonts w:ascii="Times New Roman" w:hAnsi="Times New Roman" w:cs="Times New Roman"/>
          <w:sz w:val="28"/>
          <w:szCs w:val="28"/>
        </w:rPr>
        <w:t>муниципальным</w:t>
      </w:r>
      <w:r w:rsidRPr="00086FB0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="00E31A65" w:rsidRPr="00086FB0">
        <w:rPr>
          <w:rFonts w:ascii="Times New Roman" w:hAnsi="Times New Roman" w:cs="Times New Roman"/>
          <w:sz w:val="28"/>
          <w:szCs w:val="28"/>
        </w:rPr>
        <w:t>ого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учреждени</w:t>
      </w:r>
      <w:r w:rsidR="00E31A65" w:rsidRPr="00086FB0">
        <w:rPr>
          <w:rFonts w:ascii="Times New Roman" w:hAnsi="Times New Roman" w:cs="Times New Roman"/>
          <w:sz w:val="28"/>
          <w:szCs w:val="28"/>
        </w:rPr>
        <w:t>я</w:t>
      </w:r>
      <w:r w:rsidRPr="00086FB0">
        <w:rPr>
          <w:rFonts w:ascii="Times New Roman" w:hAnsi="Times New Roman" w:cs="Times New Roman"/>
          <w:sz w:val="28"/>
          <w:szCs w:val="28"/>
        </w:rPr>
        <w:t xml:space="preserve"> 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о предоставлении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из бюджета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</w:t>
      </w:r>
      <w:r w:rsidRPr="00086FB0">
        <w:rPr>
          <w:rFonts w:ascii="Times New Roman" w:hAnsi="Times New Roman" w:cs="Times New Roman"/>
          <w:sz w:val="28"/>
          <w:szCs w:val="28"/>
        </w:rPr>
        <w:t>ского района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субсидии 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иные цели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AD0457" w:rsidRPr="00086FB0">
        <w:rPr>
          <w:rFonts w:ascii="Times New Roman" w:hAnsi="Times New Roman" w:cs="Times New Roman"/>
          <w:sz w:val="28"/>
          <w:szCs w:val="28"/>
        </w:rPr>
        <w:t>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7906C8" w:rsidRPr="00086FB0" w:rsidRDefault="0036613C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0" w:name="P333"/>
      <w:bookmarkEnd w:id="20"/>
      <w:r w:rsidRPr="00086FB0">
        <w:rPr>
          <w:rFonts w:ascii="Times New Roman" w:hAnsi="Times New Roman" w:cs="Times New Roman"/>
          <w:sz w:val="28"/>
          <w:szCs w:val="28"/>
        </w:rPr>
        <w:t>Перечень Субсидий &lt;1&gt;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112"/>
        <w:gridCol w:w="1275"/>
        <w:gridCol w:w="1276"/>
        <w:gridCol w:w="814"/>
        <w:gridCol w:w="850"/>
        <w:gridCol w:w="888"/>
        <w:gridCol w:w="850"/>
        <w:gridCol w:w="851"/>
        <w:gridCol w:w="850"/>
        <w:gridCol w:w="992"/>
        <w:gridCol w:w="13"/>
      </w:tblGrid>
      <w:tr w:rsidR="007906C8" w:rsidRPr="00086FB0" w:rsidTr="007906C8">
        <w:trPr>
          <w:gridAfter w:val="1"/>
          <w:wAfter w:w="13" w:type="dxa"/>
        </w:trPr>
        <w:tc>
          <w:tcPr>
            <w:tcW w:w="51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1112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Наименование Субсидии</w:t>
            </w:r>
          </w:p>
        </w:tc>
        <w:tc>
          <w:tcPr>
            <w:tcW w:w="1275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Направление расходования средств Субсидии (2)</w:t>
            </w:r>
          </w:p>
        </w:tc>
        <w:tc>
          <w:tcPr>
            <w:tcW w:w="127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Сведения о нормативных правовых актах (3),</w:t>
            </w:r>
          </w:p>
        </w:tc>
        <w:tc>
          <w:tcPr>
            <w:tcW w:w="3402" w:type="dxa"/>
            <w:gridSpan w:val="4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 xml:space="preserve">Код по бюджетной классификации Российской Федерации (по расходам </w:t>
            </w:r>
            <w:r w:rsidR="00E31A65" w:rsidRPr="00086FB0">
              <w:rPr>
                <w:rFonts w:ascii="Times New Roman" w:hAnsi="Times New Roman" w:cs="Times New Roman"/>
                <w:szCs w:val="22"/>
              </w:rPr>
              <w:t>районного</w:t>
            </w:r>
            <w:r w:rsidRPr="00086FB0">
              <w:rPr>
                <w:rFonts w:ascii="Times New Roman" w:hAnsi="Times New Roman" w:cs="Times New Roman"/>
                <w:szCs w:val="22"/>
              </w:rPr>
              <w:t xml:space="preserve"> бюджета на предоставление Субсидии)</w:t>
            </w:r>
          </w:p>
        </w:tc>
        <w:tc>
          <w:tcPr>
            <w:tcW w:w="2693" w:type="dxa"/>
            <w:gridSpan w:val="3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Сумма, в том числе по финансовым годам (руб.):</w:t>
            </w:r>
          </w:p>
        </w:tc>
      </w:tr>
      <w:tr w:rsidR="007906C8" w:rsidRPr="00086FB0" w:rsidTr="007906C8">
        <w:tc>
          <w:tcPr>
            <w:tcW w:w="510" w:type="dxa"/>
            <w:vMerge/>
          </w:tcPr>
          <w:p w:rsidR="007906C8" w:rsidRPr="00086FB0" w:rsidRDefault="007906C8" w:rsidP="00086FB0"/>
        </w:tc>
        <w:tc>
          <w:tcPr>
            <w:tcW w:w="1112" w:type="dxa"/>
            <w:vMerge/>
          </w:tcPr>
          <w:p w:rsidR="007906C8" w:rsidRPr="00086FB0" w:rsidRDefault="007906C8" w:rsidP="00086FB0"/>
        </w:tc>
        <w:tc>
          <w:tcPr>
            <w:tcW w:w="1275" w:type="dxa"/>
            <w:vMerge/>
          </w:tcPr>
          <w:p w:rsidR="007906C8" w:rsidRPr="00086FB0" w:rsidRDefault="007906C8" w:rsidP="00086FB0"/>
        </w:tc>
        <w:tc>
          <w:tcPr>
            <w:tcW w:w="1276" w:type="dxa"/>
            <w:vMerge/>
          </w:tcPr>
          <w:p w:rsidR="007906C8" w:rsidRPr="00086FB0" w:rsidRDefault="007906C8" w:rsidP="00086FB0"/>
        </w:tc>
        <w:tc>
          <w:tcPr>
            <w:tcW w:w="81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код главы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раздел, подраздел</w:t>
            </w:r>
          </w:p>
        </w:tc>
        <w:tc>
          <w:tcPr>
            <w:tcW w:w="88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целевая статья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вид расходов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 20__ год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 20__ год</w:t>
            </w:r>
          </w:p>
        </w:tc>
        <w:tc>
          <w:tcPr>
            <w:tcW w:w="1005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 20__ год</w:t>
            </w:r>
          </w:p>
        </w:tc>
      </w:tr>
      <w:tr w:rsidR="007906C8" w:rsidRPr="00086FB0" w:rsidTr="007906C8">
        <w:tc>
          <w:tcPr>
            <w:tcW w:w="51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1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1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8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05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7906C8" w:rsidRPr="00086FB0" w:rsidTr="007906C8">
        <w:tc>
          <w:tcPr>
            <w:tcW w:w="51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1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5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51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1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5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&lt;1&gt; Перечень субсидий формируется при заключении Соглашения на предоставление нескольких целевых субсидий.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&lt;2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казывается в соответствии с Порядком предоставления субсидии. При необходимости также указывается фактический адрес объекта, в котором планируется проведение ремонта, установка (приобретение) оборудования, осуществление иных мероприятий (проведение работ) и иная актуальная информация.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&lt;3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казываются сведения о нормативных правовых актах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="008C4B2A"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86FB0">
        <w:rPr>
          <w:rFonts w:ascii="Times New Roman" w:hAnsi="Times New Roman" w:cs="Times New Roman"/>
          <w:sz w:val="28"/>
          <w:szCs w:val="28"/>
        </w:rPr>
        <w:t>, определяющих основания для предоставления Субсидии.</w:t>
      </w:r>
    </w:p>
    <w:p w:rsidR="00E31A65" w:rsidRPr="00086FB0" w:rsidRDefault="00E31A65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F57B36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E31A65" w:rsidRPr="00086FB0" w:rsidRDefault="00E31A65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между администрацией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осуществляющей функции и полномочия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учредителя в отношении,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и муниципальным бюджетного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о предоставлении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из бюджета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субсидии </w:t>
      </w:r>
    </w:p>
    <w:p w:rsidR="007906C8" w:rsidRPr="00086FB0" w:rsidRDefault="00E31A65" w:rsidP="00086FB0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иные цели</w:t>
      </w:r>
    </w:p>
    <w:p w:rsidR="007906C8" w:rsidRPr="00086FB0" w:rsidRDefault="00AD0457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Приложение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7906C8" w:rsidRPr="00086FB0" w:rsidRDefault="00AD0457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от ____________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1" w:name="P408"/>
      <w:bookmarkEnd w:id="21"/>
      <w:r w:rsidRPr="00086FB0">
        <w:rPr>
          <w:rFonts w:ascii="Times New Roman" w:hAnsi="Times New Roman" w:cs="Times New Roman"/>
          <w:sz w:val="28"/>
          <w:szCs w:val="28"/>
        </w:rPr>
        <w:t>График перечисления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(Изменения в график перечисления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))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3231"/>
        <w:gridCol w:w="1474"/>
        <w:gridCol w:w="1133"/>
      </w:tblGrid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2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Учредителя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проекта/программы</w:t>
            </w: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(указывается в случае, если Субсиди</w:t>
            </w:r>
            <w:proofErr w:type="gramStart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я(</w:t>
            </w:r>
            <w:proofErr w:type="spellStart"/>
            <w:proofErr w:type="gram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ии</w:t>
            </w:r>
            <w:proofErr w:type="spell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) предоставляется в целях достижения результатов проекта/программы)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47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(первичный - "0", уточненный - "1", "2", "3", "...")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Единица измерения: руб. (с точностью до второго знака после запятой)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2D89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7906C8" w:rsidRPr="00086FB0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383</w:t>
              </w:r>
            </w:hyperlink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3"/>
        <w:gridCol w:w="566"/>
        <w:gridCol w:w="518"/>
        <w:gridCol w:w="850"/>
        <w:gridCol w:w="1134"/>
        <w:gridCol w:w="1276"/>
        <w:gridCol w:w="1134"/>
        <w:gridCol w:w="709"/>
        <w:gridCol w:w="709"/>
        <w:gridCol w:w="1417"/>
        <w:gridCol w:w="992"/>
      </w:tblGrid>
      <w:tr w:rsidR="007906C8" w:rsidRPr="00086FB0" w:rsidTr="007906C8">
        <w:tc>
          <w:tcPr>
            <w:tcW w:w="96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lastRenderedPageBreak/>
              <w:t>Наименование направления расходов (1)</w:t>
            </w:r>
          </w:p>
        </w:tc>
        <w:tc>
          <w:tcPr>
            <w:tcW w:w="56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Код строки</w:t>
            </w:r>
          </w:p>
        </w:tc>
        <w:tc>
          <w:tcPr>
            <w:tcW w:w="4912" w:type="dxa"/>
            <w:gridSpan w:val="5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Ко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д(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 xml:space="preserve">ы) по бюджетной классификации Российской Федерации (по расходам </w:t>
            </w:r>
            <w:r w:rsidR="004616C4" w:rsidRPr="00086FB0">
              <w:rPr>
                <w:rFonts w:ascii="Times New Roman" w:hAnsi="Times New Roman" w:cs="Times New Roman"/>
                <w:szCs w:val="22"/>
              </w:rPr>
              <w:t>районного</w:t>
            </w:r>
            <w:r w:rsidRPr="00086FB0">
              <w:rPr>
                <w:rFonts w:ascii="Times New Roman" w:hAnsi="Times New Roman" w:cs="Times New Roman"/>
                <w:szCs w:val="22"/>
              </w:rPr>
              <w:t xml:space="preserve"> бюджета на предоставление Субсидии(</w:t>
            </w:r>
            <w:proofErr w:type="spellStart"/>
            <w:r w:rsidRPr="00086FB0">
              <w:rPr>
                <w:rFonts w:ascii="Times New Roman" w:hAnsi="Times New Roman" w:cs="Times New Roman"/>
                <w:szCs w:val="22"/>
              </w:rPr>
              <w:t>ий</w:t>
            </w:r>
            <w:proofErr w:type="spellEnd"/>
            <w:r w:rsidRPr="00086FB0">
              <w:rPr>
                <w:rFonts w:ascii="Times New Roman" w:hAnsi="Times New Roman" w:cs="Times New Roman"/>
                <w:szCs w:val="22"/>
              </w:rPr>
              <w:t>))</w:t>
            </w:r>
          </w:p>
        </w:tc>
        <w:tc>
          <w:tcPr>
            <w:tcW w:w="2835" w:type="dxa"/>
            <w:gridSpan w:val="3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Сроки перечисления Субсиди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и(</w:t>
            </w:r>
            <w:proofErr w:type="spellStart"/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>ий</w:t>
            </w:r>
            <w:proofErr w:type="spellEnd"/>
            <w:r w:rsidRPr="00086FB0">
              <w:rPr>
                <w:rFonts w:ascii="Times New Roman" w:hAnsi="Times New Roman" w:cs="Times New Roman"/>
                <w:szCs w:val="22"/>
              </w:rPr>
              <w:t>)</w:t>
            </w:r>
          </w:p>
        </w:tc>
        <w:tc>
          <w:tcPr>
            <w:tcW w:w="992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Сумма (2)</w:t>
            </w:r>
          </w:p>
        </w:tc>
      </w:tr>
      <w:tr w:rsidR="007906C8" w:rsidRPr="00086FB0" w:rsidTr="007906C8">
        <w:tc>
          <w:tcPr>
            <w:tcW w:w="963" w:type="dxa"/>
            <w:vMerge/>
          </w:tcPr>
          <w:p w:rsidR="007906C8" w:rsidRPr="00086FB0" w:rsidRDefault="007906C8" w:rsidP="00086FB0"/>
        </w:tc>
        <w:tc>
          <w:tcPr>
            <w:tcW w:w="566" w:type="dxa"/>
            <w:vMerge/>
          </w:tcPr>
          <w:p w:rsidR="007906C8" w:rsidRPr="00086FB0" w:rsidRDefault="007906C8" w:rsidP="00086FB0"/>
        </w:tc>
        <w:tc>
          <w:tcPr>
            <w:tcW w:w="51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главы</w:t>
            </w:r>
          </w:p>
        </w:tc>
        <w:tc>
          <w:tcPr>
            <w:tcW w:w="85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раздела, подраздела</w:t>
            </w:r>
          </w:p>
        </w:tc>
        <w:tc>
          <w:tcPr>
            <w:tcW w:w="2410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целевой статьи</w:t>
            </w:r>
          </w:p>
        </w:tc>
        <w:tc>
          <w:tcPr>
            <w:tcW w:w="1134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вида расходов</w:t>
            </w:r>
          </w:p>
        </w:tc>
        <w:tc>
          <w:tcPr>
            <w:tcW w:w="1418" w:type="dxa"/>
            <w:gridSpan w:val="2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не ранее (</w:t>
            </w:r>
            <w:proofErr w:type="spellStart"/>
            <w:r w:rsidRPr="00086FB0">
              <w:rPr>
                <w:rFonts w:ascii="Times New Roman" w:hAnsi="Times New Roman" w:cs="Times New Roman"/>
                <w:szCs w:val="22"/>
              </w:rPr>
              <w:t>дд.мм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.г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>ггг</w:t>
            </w:r>
            <w:proofErr w:type="spellEnd"/>
            <w:r w:rsidRPr="00086FB0">
              <w:rPr>
                <w:rFonts w:ascii="Times New Roman" w:hAnsi="Times New Roman" w:cs="Times New Roman"/>
                <w:szCs w:val="22"/>
              </w:rPr>
              <w:t>.)</w:t>
            </w:r>
          </w:p>
        </w:tc>
        <w:tc>
          <w:tcPr>
            <w:tcW w:w="1417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не позднее (</w:t>
            </w:r>
            <w:proofErr w:type="spellStart"/>
            <w:r w:rsidRPr="00086FB0">
              <w:rPr>
                <w:rFonts w:ascii="Times New Roman" w:hAnsi="Times New Roman" w:cs="Times New Roman"/>
                <w:szCs w:val="22"/>
              </w:rPr>
              <w:t>дд.мм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.г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>ггг</w:t>
            </w:r>
            <w:proofErr w:type="spellEnd"/>
            <w:r w:rsidRPr="00086FB0">
              <w:rPr>
                <w:rFonts w:ascii="Times New Roman" w:hAnsi="Times New Roman" w:cs="Times New Roman"/>
                <w:szCs w:val="22"/>
              </w:rPr>
              <w:t>.)</w:t>
            </w:r>
          </w:p>
        </w:tc>
        <w:tc>
          <w:tcPr>
            <w:tcW w:w="992" w:type="dxa"/>
            <w:vMerge/>
          </w:tcPr>
          <w:p w:rsidR="007906C8" w:rsidRPr="00086FB0" w:rsidRDefault="007906C8" w:rsidP="00086FB0"/>
        </w:tc>
      </w:tr>
      <w:tr w:rsidR="007906C8" w:rsidRPr="00086FB0" w:rsidTr="007906C8">
        <w:tc>
          <w:tcPr>
            <w:tcW w:w="963" w:type="dxa"/>
            <w:vMerge/>
          </w:tcPr>
          <w:p w:rsidR="007906C8" w:rsidRPr="00086FB0" w:rsidRDefault="007906C8" w:rsidP="00086FB0"/>
        </w:tc>
        <w:tc>
          <w:tcPr>
            <w:tcW w:w="566" w:type="dxa"/>
            <w:vMerge/>
          </w:tcPr>
          <w:p w:rsidR="007906C8" w:rsidRPr="00086FB0" w:rsidRDefault="007906C8" w:rsidP="00086FB0"/>
        </w:tc>
        <w:tc>
          <w:tcPr>
            <w:tcW w:w="518" w:type="dxa"/>
            <w:vMerge/>
          </w:tcPr>
          <w:p w:rsidR="007906C8" w:rsidRPr="00086FB0" w:rsidRDefault="007906C8" w:rsidP="00086FB0"/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программной (непрограммной) статьи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направления расходов</w:t>
            </w:r>
          </w:p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1418" w:type="dxa"/>
            <w:gridSpan w:val="2"/>
            <w:vMerge/>
          </w:tcPr>
          <w:p w:rsidR="007906C8" w:rsidRPr="00086FB0" w:rsidRDefault="007906C8" w:rsidP="00086FB0"/>
        </w:tc>
        <w:tc>
          <w:tcPr>
            <w:tcW w:w="1417" w:type="dxa"/>
            <w:vMerge/>
          </w:tcPr>
          <w:p w:rsidR="007906C8" w:rsidRPr="00086FB0" w:rsidRDefault="007906C8" w:rsidP="00086FB0"/>
        </w:tc>
        <w:tc>
          <w:tcPr>
            <w:tcW w:w="992" w:type="dxa"/>
            <w:vMerge/>
          </w:tcPr>
          <w:p w:rsidR="007906C8" w:rsidRPr="00086FB0" w:rsidRDefault="007906C8" w:rsidP="00086FB0"/>
        </w:tc>
      </w:tr>
      <w:tr w:rsidR="007906C8" w:rsidRPr="00086FB0" w:rsidTr="007906C8">
        <w:tc>
          <w:tcPr>
            <w:tcW w:w="96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56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51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1418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10</w:t>
            </w:r>
          </w:p>
        </w:tc>
      </w:tr>
      <w:tr w:rsidR="007906C8" w:rsidRPr="00086FB0" w:rsidTr="007906C8">
        <w:tc>
          <w:tcPr>
            <w:tcW w:w="96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1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963" w:type="dxa"/>
            <w:vMerge/>
          </w:tcPr>
          <w:p w:rsidR="007906C8" w:rsidRPr="00086FB0" w:rsidRDefault="007906C8" w:rsidP="00086FB0"/>
        </w:tc>
        <w:tc>
          <w:tcPr>
            <w:tcW w:w="566" w:type="dxa"/>
            <w:vMerge/>
          </w:tcPr>
          <w:p w:rsidR="007906C8" w:rsidRPr="00086FB0" w:rsidRDefault="007906C8" w:rsidP="00086FB0"/>
        </w:tc>
        <w:tc>
          <w:tcPr>
            <w:tcW w:w="518" w:type="dxa"/>
            <w:vMerge/>
          </w:tcPr>
          <w:p w:rsidR="007906C8" w:rsidRPr="00086FB0" w:rsidRDefault="007906C8" w:rsidP="00086FB0"/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1276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1418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963" w:type="dxa"/>
            <w:vMerge/>
          </w:tcPr>
          <w:p w:rsidR="007906C8" w:rsidRPr="00086FB0" w:rsidRDefault="007906C8" w:rsidP="00086FB0"/>
        </w:tc>
        <w:tc>
          <w:tcPr>
            <w:tcW w:w="566" w:type="dxa"/>
            <w:vMerge/>
          </w:tcPr>
          <w:p w:rsidR="007906C8" w:rsidRPr="00086FB0" w:rsidRDefault="007906C8" w:rsidP="00086FB0"/>
        </w:tc>
        <w:tc>
          <w:tcPr>
            <w:tcW w:w="518" w:type="dxa"/>
            <w:vMerge/>
          </w:tcPr>
          <w:p w:rsidR="007906C8" w:rsidRPr="00086FB0" w:rsidRDefault="007906C8" w:rsidP="00086FB0"/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1276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2835" w:type="dxa"/>
            <w:gridSpan w:val="3"/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Итого по коду БК: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96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1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26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963" w:type="dxa"/>
            <w:vMerge/>
          </w:tcPr>
          <w:p w:rsidR="007906C8" w:rsidRPr="00086FB0" w:rsidRDefault="007906C8" w:rsidP="00086FB0"/>
        </w:tc>
        <w:tc>
          <w:tcPr>
            <w:tcW w:w="566" w:type="dxa"/>
            <w:vMerge/>
          </w:tcPr>
          <w:p w:rsidR="007906C8" w:rsidRPr="00086FB0" w:rsidRDefault="007906C8" w:rsidP="00086FB0"/>
        </w:tc>
        <w:tc>
          <w:tcPr>
            <w:tcW w:w="518" w:type="dxa"/>
            <w:vMerge/>
          </w:tcPr>
          <w:p w:rsidR="007906C8" w:rsidRPr="00086FB0" w:rsidRDefault="007906C8" w:rsidP="00086FB0"/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1276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26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963" w:type="dxa"/>
            <w:vMerge/>
          </w:tcPr>
          <w:p w:rsidR="007906C8" w:rsidRPr="00086FB0" w:rsidRDefault="007906C8" w:rsidP="00086FB0"/>
        </w:tc>
        <w:tc>
          <w:tcPr>
            <w:tcW w:w="566" w:type="dxa"/>
            <w:vMerge/>
          </w:tcPr>
          <w:p w:rsidR="007906C8" w:rsidRPr="00086FB0" w:rsidRDefault="007906C8" w:rsidP="00086FB0"/>
        </w:tc>
        <w:tc>
          <w:tcPr>
            <w:tcW w:w="518" w:type="dxa"/>
            <w:vMerge/>
          </w:tcPr>
          <w:p w:rsidR="007906C8" w:rsidRPr="00086FB0" w:rsidRDefault="007906C8" w:rsidP="00086FB0"/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1276" w:type="dxa"/>
            <w:vMerge/>
          </w:tcPr>
          <w:p w:rsidR="007906C8" w:rsidRPr="00086FB0" w:rsidRDefault="007906C8" w:rsidP="00086FB0"/>
        </w:tc>
        <w:tc>
          <w:tcPr>
            <w:tcW w:w="1134" w:type="dxa"/>
            <w:vMerge/>
          </w:tcPr>
          <w:p w:rsidR="007906C8" w:rsidRPr="00086FB0" w:rsidRDefault="007906C8" w:rsidP="00086FB0"/>
        </w:tc>
        <w:tc>
          <w:tcPr>
            <w:tcW w:w="2835" w:type="dxa"/>
            <w:gridSpan w:val="3"/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Итого по коду БК: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9276" w:type="dxa"/>
            <w:gridSpan w:val="10"/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Всего: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(1) Указывается наименование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 xml:space="preserve">направления расходов целевой статьи расходов бюджета </w:t>
      </w:r>
      <w:r w:rsidR="00AD0457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на предоставление соответствующей Субсидии, указанное в графе 6.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(2) Указывается сумма, подлежащая перечислению. В случае внесения изменения в график перечисления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указывается величина изменений (со знаком "плюс" - при увеличении; со знаком "минус" - при уменьшении).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36613C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E31A65" w:rsidRPr="00086FB0" w:rsidRDefault="00E31A65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между администрацией </w:t>
      </w:r>
      <w:r w:rsidR="00AD0457" w:rsidRPr="00086FB0">
        <w:rPr>
          <w:rFonts w:ascii="Times New Roman" w:hAnsi="Times New Roman" w:cs="Times New Roman"/>
          <w:sz w:val="28"/>
          <w:szCs w:val="28"/>
        </w:rPr>
        <w:t>Убинского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осуществляющей функции и полномочия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учредителя в отношении,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и муниципальным бюджетного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учреждения 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о предоставлении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из бюджета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31A65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субсидии </w:t>
      </w:r>
    </w:p>
    <w:p w:rsidR="007906C8" w:rsidRPr="00086FB0" w:rsidRDefault="00E31A65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иные цели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F57B36" w:rsidRPr="00086FB0">
        <w:rPr>
          <w:rFonts w:ascii="Times New Roman" w:hAnsi="Times New Roman" w:cs="Times New Roman"/>
          <w:sz w:val="28"/>
          <w:szCs w:val="28"/>
        </w:rPr>
        <w:t>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7906C8" w:rsidRPr="00086FB0" w:rsidRDefault="00F57B36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от ____________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2" w:name="P518"/>
      <w:bookmarkEnd w:id="22"/>
      <w:r w:rsidRPr="00086FB0">
        <w:rPr>
          <w:rFonts w:ascii="Times New Roman" w:hAnsi="Times New Roman" w:cs="Times New Roman"/>
          <w:sz w:val="28"/>
          <w:szCs w:val="28"/>
        </w:rPr>
        <w:t>Значения результатов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3231"/>
        <w:gridCol w:w="2531"/>
        <w:gridCol w:w="1275"/>
      </w:tblGrid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2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Учредителя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/программы</w:t>
            </w:r>
          </w:p>
        </w:tc>
        <w:tc>
          <w:tcPr>
            <w:tcW w:w="57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6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(указывается в случае, если Субсиди</w:t>
            </w:r>
            <w:proofErr w:type="gramStart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я(</w:t>
            </w:r>
            <w:proofErr w:type="spellStart"/>
            <w:proofErr w:type="gram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ии</w:t>
            </w:r>
            <w:proofErr w:type="spell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) предоставляется в целях достижения результатов проекта/ программы)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57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6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(первичный - "0", уточненный - "1", "2", "3", "...")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rPr>
          <w:sz w:val="28"/>
          <w:szCs w:val="28"/>
        </w:rPr>
        <w:sectPr w:rsidR="007906C8" w:rsidRPr="00086FB0" w:rsidSect="007906C8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623"/>
        <w:gridCol w:w="1871"/>
        <w:gridCol w:w="793"/>
        <w:gridCol w:w="793"/>
        <w:gridCol w:w="793"/>
        <w:gridCol w:w="907"/>
        <w:gridCol w:w="1286"/>
        <w:gridCol w:w="992"/>
        <w:gridCol w:w="1276"/>
        <w:gridCol w:w="1275"/>
        <w:gridCol w:w="1276"/>
        <w:gridCol w:w="1276"/>
        <w:gridCol w:w="1276"/>
      </w:tblGrid>
      <w:tr w:rsidR="007906C8" w:rsidRPr="00086FB0" w:rsidTr="007906C8">
        <w:tc>
          <w:tcPr>
            <w:tcW w:w="1416" w:type="dxa"/>
            <w:gridSpan w:val="2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Направление расходов &lt;1&gt;</w:t>
            </w:r>
          </w:p>
        </w:tc>
        <w:tc>
          <w:tcPr>
            <w:tcW w:w="187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Результат предоставления Субсидии &lt;2&gt;</w:t>
            </w:r>
          </w:p>
        </w:tc>
        <w:tc>
          <w:tcPr>
            <w:tcW w:w="1586" w:type="dxa"/>
            <w:gridSpan w:val="2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79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Код строки</w:t>
            </w:r>
          </w:p>
        </w:tc>
        <w:tc>
          <w:tcPr>
            <w:tcW w:w="9564" w:type="dxa"/>
            <w:gridSpan w:val="8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Плановые значения результатов предоставления Субсидии по годам (срокам) реализации Соглашения &lt;3&gt;</w:t>
            </w:r>
          </w:p>
        </w:tc>
      </w:tr>
      <w:tr w:rsidR="007906C8" w:rsidRPr="00086FB0" w:rsidTr="007906C8">
        <w:tc>
          <w:tcPr>
            <w:tcW w:w="1416" w:type="dxa"/>
            <w:gridSpan w:val="2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871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586" w:type="dxa"/>
            <w:gridSpan w:val="2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79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2193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268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551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552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</w:tr>
      <w:tr w:rsidR="007906C8" w:rsidRPr="00086FB0" w:rsidTr="007906C8"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62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код по БК</w:t>
            </w:r>
          </w:p>
        </w:tc>
        <w:tc>
          <w:tcPr>
            <w:tcW w:w="1871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код по </w:t>
            </w:r>
            <w:hyperlink r:id="rId11" w:history="1">
              <w:r w:rsidRPr="00086FB0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ОКЕИ</w:t>
              </w:r>
            </w:hyperlink>
          </w:p>
        </w:tc>
        <w:tc>
          <w:tcPr>
            <w:tcW w:w="79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</w:tr>
      <w:tr w:rsidR="007906C8" w:rsidRPr="00086FB0" w:rsidTr="007906C8"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3" w:name="P564"/>
            <w:bookmarkEnd w:id="23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7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4" w:name="P568"/>
            <w:bookmarkEnd w:id="24"/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7906C8" w:rsidRPr="00086FB0" w:rsidTr="007906C8">
        <w:tc>
          <w:tcPr>
            <w:tcW w:w="79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0100</w:t>
            </w: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79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62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87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79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62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87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79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0200</w:t>
            </w: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79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62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87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79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623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87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906C8" w:rsidRPr="00086FB0" w:rsidRDefault="007906C8" w:rsidP="00086FB0">
      <w:pPr>
        <w:rPr>
          <w:sz w:val="28"/>
          <w:szCs w:val="28"/>
        </w:rPr>
        <w:sectPr w:rsidR="007906C8" w:rsidRPr="00086FB0" w:rsidSect="007906C8">
          <w:pgSz w:w="16838" w:h="11905" w:orient="landscape"/>
          <w:pgMar w:top="1134" w:right="567" w:bottom="1134" w:left="1134" w:header="0" w:footer="0" w:gutter="0"/>
          <w:cols w:space="720"/>
        </w:sectPr>
      </w:pP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&lt;1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казывается наименование направления расходов целевой статьи расходов </w:t>
      </w:r>
      <w:r w:rsidR="008C4B2A" w:rsidRPr="00086FB0">
        <w:rPr>
          <w:rFonts w:ascii="Times New Roman" w:hAnsi="Times New Roman" w:cs="Times New Roman"/>
          <w:sz w:val="28"/>
          <w:szCs w:val="28"/>
        </w:rPr>
        <w:t>районного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бюджета и соответствующий ему код классификации расходов </w:t>
      </w:r>
      <w:r w:rsidR="008C4B2A" w:rsidRPr="00086FB0">
        <w:rPr>
          <w:rFonts w:ascii="Times New Roman" w:hAnsi="Times New Roman" w:cs="Times New Roman"/>
          <w:sz w:val="28"/>
          <w:szCs w:val="28"/>
        </w:rPr>
        <w:t>районного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бюджета.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&lt;2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казывается наименование результатов предоставления Субсидии в соответствии с Порядком предоставления субсидии, а также наименование показателя, необходимого для достижения результатов предоставления Субсидии, если это предусмотрено Порядком предоставления субсидии. В случае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если Субсидия предоставляется в целях достижения результата проекта/программы, указывается наименование результата проекта/программы, а также наименования материальных и нематериальных объектов и (или) услуг, планируемых к получению в рамках достижения результата (при наличии в Порядке предоставления субсидии положений о данных объектах и (или) услугах).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&lt;3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казываются плановые значения результатов предоставления Субсидии, отраженных в графе 3, на различные даты их достижения нарастающим итогом с даты заключения Соглашения и с начала текущего финансового года соответственно.</w:t>
      </w: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7906C8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36613C">
        <w:rPr>
          <w:rFonts w:ascii="Times New Roman" w:hAnsi="Times New Roman" w:cs="Times New Roman"/>
          <w:sz w:val="28"/>
          <w:szCs w:val="28"/>
        </w:rPr>
        <w:t>№</w:t>
      </w:r>
      <w:r w:rsidRPr="00086FB0">
        <w:rPr>
          <w:rFonts w:ascii="Times New Roman" w:hAnsi="Times New Roman" w:cs="Times New Roman"/>
          <w:sz w:val="28"/>
          <w:szCs w:val="28"/>
        </w:rPr>
        <w:t>4</w:t>
      </w:r>
    </w:p>
    <w:p w:rsidR="008C4B2A" w:rsidRPr="00086FB0" w:rsidRDefault="008C4B2A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между администрацией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осуществляющей функции и полномочия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учредителя в отношении,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и муниципальным бюджетного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учреждения 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о предоставлении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из бюджета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субсидии 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иные цели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02B11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Приложение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36613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от ____________</w:t>
      </w:r>
      <w:r w:rsidR="0036613C">
        <w:rPr>
          <w:rFonts w:ascii="Times New Roman" w:hAnsi="Times New Roman" w:cs="Times New Roman"/>
          <w:sz w:val="28"/>
          <w:szCs w:val="28"/>
        </w:rPr>
        <w:t xml:space="preserve">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25" w:name="P681"/>
      <w:bookmarkEnd w:id="25"/>
      <w:r w:rsidRPr="00086FB0">
        <w:rPr>
          <w:rFonts w:ascii="Times New Roman" w:hAnsi="Times New Roman" w:cs="Times New Roman"/>
          <w:sz w:val="28"/>
          <w:szCs w:val="28"/>
        </w:rPr>
        <w:t>Отч</w:t>
      </w:r>
      <w:r w:rsidR="004B6CB3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>т о расходах,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источником финансового обеспечения которых является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"____" ____________ 20___ г. (1)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Наименование Учредителя 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Наименование Учреждения 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Единица измерения: рубль (с точностью до второго десятичного знака)</w:t>
      </w: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339"/>
        <w:gridCol w:w="708"/>
        <w:gridCol w:w="1701"/>
        <w:gridCol w:w="851"/>
        <w:gridCol w:w="1276"/>
        <w:gridCol w:w="1559"/>
        <w:gridCol w:w="850"/>
        <w:gridCol w:w="1418"/>
        <w:gridCol w:w="1701"/>
        <w:gridCol w:w="1417"/>
        <w:gridCol w:w="1560"/>
      </w:tblGrid>
      <w:tr w:rsidR="007906C8" w:rsidRPr="00086FB0" w:rsidTr="007906C8"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Субсидия</w:t>
            </w:r>
          </w:p>
        </w:tc>
        <w:tc>
          <w:tcPr>
            <w:tcW w:w="1339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Код по бюджетной классификации Российской Федерации (3)</w:t>
            </w:r>
          </w:p>
        </w:tc>
        <w:tc>
          <w:tcPr>
            <w:tcW w:w="2409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Остаток Субсидии на начало текущего финансового года</w:t>
            </w:r>
          </w:p>
        </w:tc>
        <w:tc>
          <w:tcPr>
            <w:tcW w:w="3686" w:type="dxa"/>
            <w:gridSpan w:val="3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Поступления (5)</w:t>
            </w:r>
          </w:p>
        </w:tc>
        <w:tc>
          <w:tcPr>
            <w:tcW w:w="2268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Выплаты</w:t>
            </w:r>
          </w:p>
        </w:tc>
        <w:tc>
          <w:tcPr>
            <w:tcW w:w="4678" w:type="dxa"/>
            <w:gridSpan w:val="3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Остаток Субсидии на конец отчетного периода</w:t>
            </w:r>
          </w:p>
        </w:tc>
      </w:tr>
      <w:tr w:rsidR="007906C8" w:rsidRPr="00086FB0" w:rsidTr="007906C8">
        <w:tc>
          <w:tcPr>
            <w:tcW w:w="85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наименование (2)</w:t>
            </w:r>
          </w:p>
        </w:tc>
        <w:tc>
          <w:tcPr>
            <w:tcW w:w="1339" w:type="dxa"/>
            <w:vMerge/>
          </w:tcPr>
          <w:p w:rsidR="007906C8" w:rsidRPr="00086FB0" w:rsidRDefault="007906C8" w:rsidP="00086FB0"/>
        </w:tc>
        <w:tc>
          <w:tcPr>
            <w:tcW w:w="70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170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 xml:space="preserve">из них, 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разрешенный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 xml:space="preserve"> к использованию (4)</w:t>
            </w:r>
          </w:p>
        </w:tc>
        <w:tc>
          <w:tcPr>
            <w:tcW w:w="85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всего, в том числе</w:t>
            </w:r>
          </w:p>
        </w:tc>
        <w:tc>
          <w:tcPr>
            <w:tcW w:w="127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из федерального бюджета</w:t>
            </w:r>
          </w:p>
        </w:tc>
        <w:tc>
          <w:tcPr>
            <w:tcW w:w="1559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возврат дебиторской задолженности прошлых лет (6)</w:t>
            </w:r>
          </w:p>
        </w:tc>
        <w:tc>
          <w:tcPr>
            <w:tcW w:w="85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141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из них: возвращено в федеральный бюджет</w:t>
            </w:r>
          </w:p>
        </w:tc>
        <w:tc>
          <w:tcPr>
            <w:tcW w:w="170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Всего (7)</w:t>
            </w:r>
          </w:p>
        </w:tc>
        <w:tc>
          <w:tcPr>
            <w:tcW w:w="2977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 том числе:</w:t>
            </w:r>
          </w:p>
        </w:tc>
      </w:tr>
      <w:tr w:rsidR="007906C8" w:rsidRPr="00086FB0" w:rsidTr="007906C8"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1339" w:type="dxa"/>
            <w:vMerge/>
          </w:tcPr>
          <w:p w:rsidR="007906C8" w:rsidRPr="00086FB0" w:rsidRDefault="007906C8" w:rsidP="00086FB0"/>
        </w:tc>
        <w:tc>
          <w:tcPr>
            <w:tcW w:w="708" w:type="dxa"/>
            <w:vMerge/>
          </w:tcPr>
          <w:p w:rsidR="007906C8" w:rsidRPr="00086FB0" w:rsidRDefault="007906C8" w:rsidP="00086FB0"/>
        </w:tc>
        <w:tc>
          <w:tcPr>
            <w:tcW w:w="1701" w:type="dxa"/>
            <w:vMerge/>
          </w:tcPr>
          <w:p w:rsidR="007906C8" w:rsidRPr="00086FB0" w:rsidRDefault="007906C8" w:rsidP="00086FB0"/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1276" w:type="dxa"/>
            <w:vMerge/>
          </w:tcPr>
          <w:p w:rsidR="007906C8" w:rsidRPr="00086FB0" w:rsidRDefault="007906C8" w:rsidP="00086FB0"/>
        </w:tc>
        <w:tc>
          <w:tcPr>
            <w:tcW w:w="1559" w:type="dxa"/>
            <w:vMerge/>
          </w:tcPr>
          <w:p w:rsidR="007906C8" w:rsidRPr="00086FB0" w:rsidRDefault="007906C8" w:rsidP="00086FB0"/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1418" w:type="dxa"/>
            <w:vMerge/>
          </w:tcPr>
          <w:p w:rsidR="007906C8" w:rsidRPr="00086FB0" w:rsidRDefault="007906C8" w:rsidP="00086FB0"/>
        </w:tc>
        <w:tc>
          <w:tcPr>
            <w:tcW w:w="1701" w:type="dxa"/>
            <w:vMerge/>
          </w:tcPr>
          <w:p w:rsidR="007906C8" w:rsidRPr="00086FB0" w:rsidRDefault="007906C8" w:rsidP="00086FB0"/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 xml:space="preserve">требуется в направлении 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на те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 xml:space="preserve"> же цели (8)</w:t>
            </w:r>
          </w:p>
        </w:tc>
        <w:tc>
          <w:tcPr>
            <w:tcW w:w="156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подлежит возврату (9)</w:t>
            </w:r>
          </w:p>
        </w:tc>
      </w:tr>
      <w:tr w:rsidR="007906C8" w:rsidRPr="00086FB0" w:rsidTr="007906C8"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133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141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11</w:t>
            </w:r>
          </w:p>
        </w:tc>
        <w:tc>
          <w:tcPr>
            <w:tcW w:w="156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12</w:t>
            </w:r>
          </w:p>
        </w:tc>
      </w:tr>
      <w:tr w:rsidR="007906C8" w:rsidRPr="00086FB0" w:rsidTr="007906C8"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3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6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3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6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3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6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Руководитель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(уполномоченное лицо) _______________ ___________ 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086FB0">
        <w:rPr>
          <w:rFonts w:ascii="Times New Roman" w:hAnsi="Times New Roman" w:cs="Times New Roman"/>
          <w:sz w:val="22"/>
          <w:szCs w:val="22"/>
        </w:rPr>
        <w:t>(должность)          (подпись)          (расшифровка подписи)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"____" ____________ 20___ г.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(1)</w:t>
      </w:r>
      <w:r w:rsidR="004B6CB3">
        <w:rPr>
          <w:rFonts w:ascii="Times New Roman" w:hAnsi="Times New Roman" w:cs="Times New Roman"/>
          <w:sz w:val="28"/>
          <w:szCs w:val="28"/>
        </w:rPr>
        <w:t xml:space="preserve"> Настоящий отчё</w:t>
      </w:r>
      <w:r w:rsidRPr="00086FB0">
        <w:rPr>
          <w:rFonts w:ascii="Times New Roman" w:hAnsi="Times New Roman" w:cs="Times New Roman"/>
          <w:sz w:val="28"/>
          <w:szCs w:val="28"/>
        </w:rPr>
        <w:t>т составляется нарастающим итогом с начала текущего финансового года.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(2) Указывается в соответствии с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</w:t>
      </w:r>
      <w:r w:rsidR="0036613C">
        <w:rPr>
          <w:rFonts w:ascii="Times New Roman" w:hAnsi="Times New Roman" w:cs="Times New Roman"/>
          <w:sz w:val="28"/>
          <w:szCs w:val="28"/>
        </w:rPr>
        <w:t>/приложением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Соглашению.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(3) </w:t>
      </w:r>
      <w:r w:rsidR="004B6CB3">
        <w:rPr>
          <w:rFonts w:ascii="Times New Roman" w:hAnsi="Times New Roman" w:cs="Times New Roman"/>
          <w:sz w:val="28"/>
          <w:szCs w:val="28"/>
        </w:rPr>
        <w:t>Значение графы 2 настоящего отчё</w:t>
      </w:r>
      <w:r w:rsidRPr="00086FB0">
        <w:rPr>
          <w:rFonts w:ascii="Times New Roman" w:hAnsi="Times New Roman" w:cs="Times New Roman"/>
          <w:sz w:val="28"/>
          <w:szCs w:val="28"/>
        </w:rPr>
        <w:t>та должно соответствовать значению кода по бюджетной классификации Российской Федерации, указанному в плане финансово-хозяйственной деятельности Учреждения.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(4) Указывается сумма остатка Субсидии на начало</w:t>
      </w:r>
      <w:r w:rsidR="004B6CB3">
        <w:rPr>
          <w:rFonts w:ascii="Times New Roman" w:hAnsi="Times New Roman" w:cs="Times New Roman"/>
          <w:sz w:val="28"/>
          <w:szCs w:val="28"/>
        </w:rPr>
        <w:t xml:space="preserve"> года, не использованного в отчё</w:t>
      </w:r>
      <w:r w:rsidRPr="00086FB0">
        <w:rPr>
          <w:rFonts w:ascii="Times New Roman" w:hAnsi="Times New Roman" w:cs="Times New Roman"/>
          <w:sz w:val="28"/>
          <w:szCs w:val="28"/>
        </w:rPr>
        <w:t xml:space="preserve">тном финансовом году, в отношении которого Учредителем принято решение о наличии потребности Учреждения в направлении его на цель, указанную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Соглашения/приложении N ______ к Соглашению, в соответствии с </w:t>
      </w:r>
      <w:hyperlink w:anchor="P164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4.2.3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(5) Значения граф 6 и 7 настоящего отч</w:t>
      </w:r>
      <w:r w:rsidR="004B6CB3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>та должны соответствовать сумме пост</w:t>
      </w:r>
      <w:r w:rsidR="004B6CB3">
        <w:rPr>
          <w:rFonts w:ascii="Times New Roman" w:hAnsi="Times New Roman" w:cs="Times New Roman"/>
          <w:sz w:val="28"/>
          <w:szCs w:val="28"/>
        </w:rPr>
        <w:t>уплений средств Субсидии за отчё</w:t>
      </w:r>
      <w:r w:rsidRPr="00086FB0">
        <w:rPr>
          <w:rFonts w:ascii="Times New Roman" w:hAnsi="Times New Roman" w:cs="Times New Roman"/>
          <w:sz w:val="28"/>
          <w:szCs w:val="28"/>
        </w:rPr>
        <w:t>тный период, с учетом поступлений от возврата дебиторской задолженности прошлых лет.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(6) В графе 7 настоящего отч</w:t>
      </w:r>
      <w:r w:rsidR="004B6CB3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 xml:space="preserve">та указывается сумма возврата дебиторской задолженности, в отношении которой Учредителем принято решение об использовании ее Учреждением на цель, указанную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Соглашения/приложении N ______ к Соглашению.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(7) Указывается сумм</w:t>
      </w:r>
      <w:r w:rsidR="004B6CB3">
        <w:rPr>
          <w:rFonts w:ascii="Times New Roman" w:hAnsi="Times New Roman" w:cs="Times New Roman"/>
          <w:sz w:val="28"/>
          <w:szCs w:val="28"/>
        </w:rPr>
        <w:t>а остатка Субсидии на конец отчё</w:t>
      </w:r>
      <w:r w:rsidRPr="00086FB0">
        <w:rPr>
          <w:rFonts w:ascii="Times New Roman" w:hAnsi="Times New Roman" w:cs="Times New Roman"/>
          <w:sz w:val="28"/>
          <w:szCs w:val="28"/>
        </w:rPr>
        <w:t>тного периода. Остаток Субсидии рассчитывается на отч</w:t>
      </w:r>
      <w:r w:rsidR="004B6CB3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>тную дату как разница между суммами, указанными в графах 3, 5, и суммой, ука</w:t>
      </w:r>
      <w:r w:rsidR="004B6CB3">
        <w:rPr>
          <w:rFonts w:ascii="Times New Roman" w:hAnsi="Times New Roman" w:cs="Times New Roman"/>
          <w:sz w:val="28"/>
          <w:szCs w:val="28"/>
        </w:rPr>
        <w:t>занной в графе 8 настоящего отчё</w:t>
      </w:r>
      <w:r w:rsidRPr="00086FB0">
        <w:rPr>
          <w:rFonts w:ascii="Times New Roman" w:hAnsi="Times New Roman" w:cs="Times New Roman"/>
          <w:sz w:val="28"/>
          <w:szCs w:val="28"/>
        </w:rPr>
        <w:t>та.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(8)</w:t>
      </w:r>
      <w:r w:rsidR="004B6CB3">
        <w:rPr>
          <w:rFonts w:ascii="Times New Roman" w:hAnsi="Times New Roman" w:cs="Times New Roman"/>
          <w:sz w:val="28"/>
          <w:szCs w:val="28"/>
        </w:rPr>
        <w:t xml:space="preserve"> В графе 11 настоящего отчё</w:t>
      </w:r>
      <w:r w:rsidRPr="00086FB0">
        <w:rPr>
          <w:rFonts w:ascii="Times New Roman" w:hAnsi="Times New Roman" w:cs="Times New Roman"/>
          <w:sz w:val="28"/>
          <w:szCs w:val="28"/>
        </w:rPr>
        <w:t xml:space="preserve">та указывается сумма неиспользованного остатка Субсидии, предоставленной в соответствии с Соглашением, по которой существует потребность Учреждения в направлении остатка Субсидии на цель, указанную в </w:t>
      </w:r>
      <w:hyperlink w:anchor="P82" w:history="1">
        <w:r w:rsidRPr="00086FB0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="00702B11" w:rsidRPr="00086FB0">
        <w:rPr>
          <w:rFonts w:ascii="Times New Roman" w:hAnsi="Times New Roman" w:cs="Times New Roman"/>
          <w:sz w:val="28"/>
          <w:szCs w:val="28"/>
        </w:rPr>
        <w:t xml:space="preserve"> Соглашения/приложении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Соглашению, в соответствии с </w:t>
      </w:r>
      <w:hyperlink w:anchor="P164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4.2.3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Соглашения. При формировании промежуточного отч</w:t>
      </w:r>
      <w:r w:rsidR="004B6CB3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>та (месяц, квартал) не заполняется.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(9) В графе 12 настоящег</w:t>
      </w:r>
      <w:r w:rsidR="004B6CB3">
        <w:rPr>
          <w:rFonts w:ascii="Times New Roman" w:hAnsi="Times New Roman" w:cs="Times New Roman"/>
          <w:sz w:val="28"/>
          <w:szCs w:val="28"/>
        </w:rPr>
        <w:t>о отчё</w:t>
      </w:r>
      <w:r w:rsidRPr="00086FB0">
        <w:rPr>
          <w:rFonts w:ascii="Times New Roman" w:hAnsi="Times New Roman" w:cs="Times New Roman"/>
          <w:sz w:val="28"/>
          <w:szCs w:val="28"/>
        </w:rPr>
        <w:t xml:space="preserve">та указывается сумма неиспользованного остатка Субсидии, предоставленной в соответствии с Соглашением,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потребность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в направлении которой на те же цели отсутствует. При </w:t>
      </w:r>
      <w:r w:rsidR="004B6CB3">
        <w:rPr>
          <w:rFonts w:ascii="Times New Roman" w:hAnsi="Times New Roman" w:cs="Times New Roman"/>
          <w:sz w:val="28"/>
          <w:szCs w:val="28"/>
        </w:rPr>
        <w:t>формировании промежуточного отчё</w:t>
      </w:r>
      <w:r w:rsidRPr="00086FB0">
        <w:rPr>
          <w:rFonts w:ascii="Times New Roman" w:hAnsi="Times New Roman" w:cs="Times New Roman"/>
          <w:sz w:val="28"/>
          <w:szCs w:val="28"/>
        </w:rPr>
        <w:t>та (месяц, квартал) не заполняется.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7906C8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Приложен</w:t>
      </w:r>
      <w:r w:rsidR="0036613C">
        <w:rPr>
          <w:rFonts w:ascii="Times New Roman" w:hAnsi="Times New Roman" w:cs="Times New Roman"/>
          <w:sz w:val="28"/>
          <w:szCs w:val="28"/>
        </w:rPr>
        <w:t>ие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5</w:t>
      </w:r>
    </w:p>
    <w:p w:rsidR="008C4B2A" w:rsidRPr="00086FB0" w:rsidRDefault="008C4B2A" w:rsidP="00086FB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между администрацией </w:t>
      </w:r>
      <w:r w:rsidR="00F57B36" w:rsidRPr="00086FB0">
        <w:rPr>
          <w:rFonts w:ascii="Times New Roman" w:hAnsi="Times New Roman" w:cs="Times New Roman"/>
          <w:sz w:val="28"/>
          <w:szCs w:val="28"/>
        </w:rPr>
        <w:t>Убинского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осуществляющей функции и полномочия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учредителя в отношении,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и муниципальным бюджетного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учреждения 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о предоставлении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из бюджета </w:t>
      </w:r>
      <w:r w:rsidR="00702B11" w:rsidRPr="00086FB0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Pr="00086FB0">
        <w:rPr>
          <w:rFonts w:ascii="Times New Roman" w:hAnsi="Times New Roman" w:cs="Times New Roman"/>
          <w:sz w:val="28"/>
          <w:szCs w:val="28"/>
        </w:rPr>
        <w:t>района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субсидии </w:t>
      </w:r>
    </w:p>
    <w:p w:rsidR="008C4B2A" w:rsidRPr="00086FB0" w:rsidRDefault="008C4B2A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иные цели</w:t>
      </w:r>
    </w:p>
    <w:p w:rsidR="008C4B2A" w:rsidRPr="00086FB0" w:rsidRDefault="008C4B2A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02B11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Приложение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от ____________ N ______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02B11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6" w:name="P796"/>
      <w:bookmarkEnd w:id="26"/>
      <w:r w:rsidRPr="00086FB0">
        <w:rPr>
          <w:rFonts w:ascii="Times New Roman" w:hAnsi="Times New Roman" w:cs="Times New Roman"/>
          <w:sz w:val="28"/>
          <w:szCs w:val="28"/>
        </w:rPr>
        <w:t>Отчё</w:t>
      </w:r>
      <w:r w:rsidR="007906C8" w:rsidRPr="00086FB0">
        <w:rPr>
          <w:rFonts w:ascii="Times New Roman" w:hAnsi="Times New Roman" w:cs="Times New Roman"/>
          <w:sz w:val="28"/>
          <w:szCs w:val="28"/>
        </w:rPr>
        <w:t>т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 достижении значений результатов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230" w:type="dxa"/>
        <w:tblBorders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3231"/>
        <w:gridCol w:w="4373"/>
        <w:gridCol w:w="2835"/>
        <w:gridCol w:w="1560"/>
      </w:tblGrid>
      <w:tr w:rsidR="007906C8" w:rsidRPr="00086FB0" w:rsidTr="007906C8">
        <w:tc>
          <w:tcPr>
            <w:tcW w:w="13670" w:type="dxa"/>
            <w:gridSpan w:val="4"/>
            <w:tcBorders>
              <w:top w:val="nil"/>
              <w:left w:val="nil"/>
              <w:bottom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состоянию на 1 __________ 20___ г.</w:t>
            </w:r>
          </w:p>
        </w:tc>
        <w:tc>
          <w:tcPr>
            <w:tcW w:w="72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76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Наименование Учредителя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/программы</w:t>
            </w:r>
          </w:p>
        </w:tc>
        <w:tc>
          <w:tcPr>
            <w:tcW w:w="104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3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(указывается в случае, если Субсиди</w:t>
            </w: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я(</w:t>
            </w:r>
            <w:proofErr w:type="spellStart"/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>ии</w:t>
            </w:r>
            <w:proofErr w:type="spellEnd"/>
            <w:r w:rsidRPr="00086FB0">
              <w:rPr>
                <w:rFonts w:ascii="Times New Roman" w:hAnsi="Times New Roman" w:cs="Times New Roman"/>
                <w:szCs w:val="22"/>
              </w:rPr>
              <w:t xml:space="preserve">) предоставляется в целях достижения результатов 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проекта/программы)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104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3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(первичный - "0", уточненный - "1", "2", "3", "...")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Периодичность: месячная, квартальная, годовая</w:t>
            </w:r>
          </w:p>
        </w:tc>
        <w:tc>
          <w:tcPr>
            <w:tcW w:w="72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Единица измерения: руб.</w:t>
            </w:r>
          </w:p>
        </w:tc>
        <w:tc>
          <w:tcPr>
            <w:tcW w:w="72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06C8" w:rsidRPr="00086FB0" w:rsidRDefault="00792D89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7906C8" w:rsidRPr="00086FB0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383</w:t>
              </w:r>
            </w:hyperlink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27" w:name="P830"/>
      <w:bookmarkEnd w:id="27"/>
      <w:r w:rsidRPr="00086FB0">
        <w:rPr>
          <w:rFonts w:ascii="Times New Roman" w:hAnsi="Times New Roman" w:cs="Times New Roman"/>
          <w:sz w:val="28"/>
          <w:szCs w:val="28"/>
        </w:rPr>
        <w:t>1. Информация о достижении значений результатов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и обязательствах,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принятых в целях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567"/>
        <w:gridCol w:w="800"/>
        <w:gridCol w:w="567"/>
        <w:gridCol w:w="709"/>
        <w:gridCol w:w="708"/>
        <w:gridCol w:w="851"/>
        <w:gridCol w:w="992"/>
        <w:gridCol w:w="851"/>
        <w:gridCol w:w="850"/>
        <w:gridCol w:w="1134"/>
        <w:gridCol w:w="851"/>
        <w:gridCol w:w="850"/>
        <w:gridCol w:w="567"/>
        <w:gridCol w:w="709"/>
        <w:gridCol w:w="850"/>
        <w:gridCol w:w="851"/>
        <w:gridCol w:w="1559"/>
      </w:tblGrid>
      <w:tr w:rsidR="007906C8" w:rsidRPr="00086FB0" w:rsidTr="007906C8">
        <w:tc>
          <w:tcPr>
            <w:tcW w:w="1247" w:type="dxa"/>
            <w:gridSpan w:val="2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Направление расходов &lt;1&gt;</w:t>
            </w:r>
          </w:p>
        </w:tc>
        <w:tc>
          <w:tcPr>
            <w:tcW w:w="80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Результат предоставления Субсидии &lt;1&gt;</w:t>
            </w:r>
          </w:p>
        </w:tc>
        <w:tc>
          <w:tcPr>
            <w:tcW w:w="1276" w:type="dxa"/>
            <w:gridSpan w:val="2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Единица измерения &lt;1&gt;</w:t>
            </w:r>
          </w:p>
        </w:tc>
        <w:tc>
          <w:tcPr>
            <w:tcW w:w="70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Код строки</w:t>
            </w:r>
          </w:p>
        </w:tc>
        <w:tc>
          <w:tcPr>
            <w:tcW w:w="1843" w:type="dxa"/>
            <w:gridSpan w:val="2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Плановые значения &lt;2&gt;</w:t>
            </w:r>
          </w:p>
        </w:tc>
        <w:tc>
          <w:tcPr>
            <w:tcW w:w="85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Размер Субсидии, предусмотренный Соглашением &lt;3&gt;</w:t>
            </w:r>
          </w:p>
        </w:tc>
        <w:tc>
          <w:tcPr>
            <w:tcW w:w="4961" w:type="dxa"/>
            <w:gridSpan w:val="6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Фактически достигнутые значения</w:t>
            </w:r>
          </w:p>
        </w:tc>
        <w:tc>
          <w:tcPr>
            <w:tcW w:w="1701" w:type="dxa"/>
            <w:gridSpan w:val="2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Объем обязательств, принятых в целях достижения результатов предоставления Субсидии</w:t>
            </w:r>
          </w:p>
        </w:tc>
        <w:tc>
          <w:tcPr>
            <w:tcW w:w="1559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Неиспользованный объем финансового обеспечения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(гр. 9 - гр. 16) &lt;7&gt;</w:t>
            </w:r>
          </w:p>
        </w:tc>
      </w:tr>
      <w:tr w:rsidR="007906C8" w:rsidRPr="00086FB0" w:rsidTr="007906C8">
        <w:tc>
          <w:tcPr>
            <w:tcW w:w="1247" w:type="dxa"/>
            <w:gridSpan w:val="2"/>
            <w:vMerge/>
          </w:tcPr>
          <w:p w:rsidR="007906C8" w:rsidRPr="00086FB0" w:rsidRDefault="007906C8" w:rsidP="00086FB0"/>
        </w:tc>
        <w:tc>
          <w:tcPr>
            <w:tcW w:w="800" w:type="dxa"/>
            <w:vMerge/>
          </w:tcPr>
          <w:p w:rsidR="007906C8" w:rsidRPr="00086FB0" w:rsidRDefault="007906C8" w:rsidP="00086FB0"/>
        </w:tc>
        <w:tc>
          <w:tcPr>
            <w:tcW w:w="1276" w:type="dxa"/>
            <w:gridSpan w:val="2"/>
            <w:vMerge/>
          </w:tcPr>
          <w:p w:rsidR="007906C8" w:rsidRPr="00086FB0" w:rsidRDefault="007906C8" w:rsidP="00086FB0"/>
        </w:tc>
        <w:tc>
          <w:tcPr>
            <w:tcW w:w="708" w:type="dxa"/>
            <w:vMerge/>
          </w:tcPr>
          <w:p w:rsidR="007906C8" w:rsidRPr="00086FB0" w:rsidRDefault="007906C8" w:rsidP="00086FB0"/>
        </w:tc>
        <w:tc>
          <w:tcPr>
            <w:tcW w:w="1843" w:type="dxa"/>
            <w:gridSpan w:val="2"/>
            <w:vMerge/>
          </w:tcPr>
          <w:p w:rsidR="007906C8" w:rsidRPr="00086FB0" w:rsidRDefault="007906C8" w:rsidP="00086FB0"/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1984" w:type="dxa"/>
            <w:gridSpan w:val="2"/>
          </w:tcPr>
          <w:p w:rsidR="007906C8" w:rsidRPr="00086FB0" w:rsidRDefault="007906C8" w:rsidP="004B6CB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 отч</w:t>
            </w:r>
            <w:r w:rsidR="004B6CB3">
              <w:rPr>
                <w:rFonts w:ascii="Times New Roman" w:hAnsi="Times New Roman" w:cs="Times New Roman"/>
                <w:szCs w:val="22"/>
              </w:rPr>
              <w:t>ё</w:t>
            </w:r>
            <w:r w:rsidRPr="00086FB0">
              <w:rPr>
                <w:rFonts w:ascii="Times New Roman" w:hAnsi="Times New Roman" w:cs="Times New Roman"/>
                <w:szCs w:val="22"/>
              </w:rPr>
              <w:t>тную дату &lt;4&gt;</w:t>
            </w:r>
          </w:p>
        </w:tc>
        <w:tc>
          <w:tcPr>
            <w:tcW w:w="1701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отклонение от планового значения</w:t>
            </w:r>
          </w:p>
        </w:tc>
        <w:tc>
          <w:tcPr>
            <w:tcW w:w="1276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причина отклонения</w:t>
            </w:r>
          </w:p>
        </w:tc>
        <w:tc>
          <w:tcPr>
            <w:tcW w:w="1701" w:type="dxa"/>
            <w:gridSpan w:val="2"/>
            <w:vMerge/>
          </w:tcPr>
          <w:p w:rsidR="007906C8" w:rsidRPr="00086FB0" w:rsidRDefault="007906C8" w:rsidP="00086FB0"/>
        </w:tc>
        <w:tc>
          <w:tcPr>
            <w:tcW w:w="1559" w:type="dxa"/>
            <w:vMerge/>
          </w:tcPr>
          <w:p w:rsidR="007906C8" w:rsidRPr="00086FB0" w:rsidRDefault="007906C8" w:rsidP="00086FB0"/>
        </w:tc>
      </w:tr>
      <w:tr w:rsidR="007906C8" w:rsidRPr="00086FB0" w:rsidTr="007906C8">
        <w:tc>
          <w:tcPr>
            <w:tcW w:w="68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код по БК</w:t>
            </w:r>
          </w:p>
        </w:tc>
        <w:tc>
          <w:tcPr>
            <w:tcW w:w="800" w:type="dxa"/>
            <w:vMerge/>
          </w:tcPr>
          <w:p w:rsidR="007906C8" w:rsidRPr="00086FB0" w:rsidRDefault="007906C8" w:rsidP="00086FB0"/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 xml:space="preserve">код по </w:t>
            </w:r>
            <w:hyperlink r:id="rId13" w:history="1">
              <w:r w:rsidRPr="00086FB0">
                <w:rPr>
                  <w:rFonts w:ascii="Times New Roman" w:hAnsi="Times New Roman" w:cs="Times New Roman"/>
                  <w:color w:val="0000FF"/>
                  <w:szCs w:val="22"/>
                </w:rPr>
                <w:t>ОКЕИ</w:t>
              </w:r>
            </w:hyperlink>
          </w:p>
        </w:tc>
        <w:tc>
          <w:tcPr>
            <w:tcW w:w="708" w:type="dxa"/>
            <w:vMerge/>
          </w:tcPr>
          <w:p w:rsidR="007906C8" w:rsidRPr="00086FB0" w:rsidRDefault="007906C8" w:rsidP="00086FB0"/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с даты заключения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 xml:space="preserve"> Соглашения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из них с начала текущего финансового года</w:t>
            </w:r>
          </w:p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086FB0">
              <w:rPr>
                <w:rFonts w:ascii="Times New Roman" w:hAnsi="Times New Roman" w:cs="Times New Roman"/>
                <w:szCs w:val="22"/>
              </w:rPr>
              <w:t>с даты заключения</w:t>
            </w:r>
            <w:proofErr w:type="gramEnd"/>
            <w:r w:rsidRPr="00086FB0">
              <w:rPr>
                <w:rFonts w:ascii="Times New Roman" w:hAnsi="Times New Roman" w:cs="Times New Roman"/>
                <w:szCs w:val="22"/>
              </w:rPr>
              <w:t xml:space="preserve"> Соглашения</w:t>
            </w: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 xml:space="preserve">из 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них с начала текущего финансового года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 абсолютных величинах (гр. 7 - гр. 10)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 процентах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(гр. 12 / гр. 7 x 100%)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код</w:t>
            </w: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обязательств &lt;5&gt;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денежных обязательств &lt;6&gt;</w:t>
            </w:r>
          </w:p>
        </w:tc>
        <w:tc>
          <w:tcPr>
            <w:tcW w:w="1559" w:type="dxa"/>
            <w:vMerge/>
          </w:tcPr>
          <w:p w:rsidR="007906C8" w:rsidRPr="00086FB0" w:rsidRDefault="007906C8" w:rsidP="00086FB0"/>
        </w:tc>
      </w:tr>
      <w:tr w:rsidR="007906C8" w:rsidRPr="00086FB0" w:rsidTr="007906C8">
        <w:trPr>
          <w:trHeight w:val="145"/>
        </w:trPr>
        <w:tc>
          <w:tcPr>
            <w:tcW w:w="68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lastRenderedPageBreak/>
              <w:t>1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80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11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12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13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14</w:t>
            </w: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15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16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bookmarkStart w:id="28" w:name="P878"/>
            <w:bookmarkEnd w:id="28"/>
            <w:r w:rsidRPr="00086FB0">
              <w:rPr>
                <w:rFonts w:ascii="Times New Roman" w:hAnsi="Times New Roman" w:cs="Times New Roman"/>
                <w:szCs w:val="22"/>
              </w:rPr>
              <w:t>17</w:t>
            </w: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bookmarkStart w:id="29" w:name="P879"/>
            <w:bookmarkEnd w:id="29"/>
            <w:r w:rsidRPr="00086FB0">
              <w:rPr>
                <w:rFonts w:ascii="Times New Roman" w:hAnsi="Times New Roman" w:cs="Times New Roman"/>
                <w:szCs w:val="22"/>
              </w:rPr>
              <w:t>18</w:t>
            </w:r>
          </w:p>
        </w:tc>
      </w:tr>
      <w:tr w:rsidR="007906C8" w:rsidRPr="00086FB0" w:rsidTr="007906C8">
        <w:tc>
          <w:tcPr>
            <w:tcW w:w="68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0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0100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rPr>
          <w:trHeight w:val="499"/>
        </w:trPr>
        <w:tc>
          <w:tcPr>
            <w:tcW w:w="680" w:type="dxa"/>
            <w:vMerge/>
          </w:tcPr>
          <w:p w:rsidR="007906C8" w:rsidRPr="00086FB0" w:rsidRDefault="007906C8" w:rsidP="00086FB0"/>
        </w:tc>
        <w:tc>
          <w:tcPr>
            <w:tcW w:w="567" w:type="dxa"/>
            <w:vMerge/>
          </w:tcPr>
          <w:p w:rsidR="007906C8" w:rsidRPr="00086FB0" w:rsidRDefault="007906C8" w:rsidP="00086FB0"/>
        </w:tc>
        <w:tc>
          <w:tcPr>
            <w:tcW w:w="80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 том числе: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1559" w:type="dxa"/>
            <w:vMerge/>
          </w:tcPr>
          <w:p w:rsidR="007906C8" w:rsidRPr="00086FB0" w:rsidRDefault="007906C8" w:rsidP="00086FB0"/>
        </w:tc>
      </w:tr>
      <w:tr w:rsidR="007906C8" w:rsidRPr="00086FB0" w:rsidTr="007906C8">
        <w:trPr>
          <w:trHeight w:val="211"/>
        </w:trPr>
        <w:tc>
          <w:tcPr>
            <w:tcW w:w="680" w:type="dxa"/>
            <w:vMerge/>
          </w:tcPr>
          <w:p w:rsidR="007906C8" w:rsidRPr="00086FB0" w:rsidRDefault="007906C8" w:rsidP="00086FB0"/>
        </w:tc>
        <w:tc>
          <w:tcPr>
            <w:tcW w:w="567" w:type="dxa"/>
            <w:vMerge/>
          </w:tcPr>
          <w:p w:rsidR="007906C8" w:rsidRPr="00086FB0" w:rsidRDefault="007906C8" w:rsidP="00086FB0"/>
        </w:tc>
        <w:tc>
          <w:tcPr>
            <w:tcW w:w="80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1559" w:type="dxa"/>
            <w:vMerge/>
          </w:tcPr>
          <w:p w:rsidR="007906C8" w:rsidRPr="00086FB0" w:rsidRDefault="007906C8" w:rsidP="00086FB0"/>
        </w:tc>
      </w:tr>
      <w:tr w:rsidR="007906C8" w:rsidRPr="00086FB0" w:rsidTr="007906C8">
        <w:tc>
          <w:tcPr>
            <w:tcW w:w="68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0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0200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906C8" w:rsidRPr="00086FB0" w:rsidTr="007906C8">
        <w:trPr>
          <w:trHeight w:val="381"/>
        </w:trPr>
        <w:tc>
          <w:tcPr>
            <w:tcW w:w="680" w:type="dxa"/>
            <w:vMerge/>
          </w:tcPr>
          <w:p w:rsidR="007906C8" w:rsidRPr="00086FB0" w:rsidRDefault="007906C8" w:rsidP="00086FB0"/>
        </w:tc>
        <w:tc>
          <w:tcPr>
            <w:tcW w:w="567" w:type="dxa"/>
            <w:vMerge/>
          </w:tcPr>
          <w:p w:rsidR="007906C8" w:rsidRPr="00086FB0" w:rsidRDefault="007906C8" w:rsidP="00086FB0"/>
        </w:tc>
        <w:tc>
          <w:tcPr>
            <w:tcW w:w="80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 том числе: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1559" w:type="dxa"/>
            <w:vMerge/>
          </w:tcPr>
          <w:p w:rsidR="007906C8" w:rsidRPr="00086FB0" w:rsidRDefault="007906C8" w:rsidP="00086FB0"/>
        </w:tc>
      </w:tr>
      <w:tr w:rsidR="007906C8" w:rsidRPr="00086FB0" w:rsidTr="007906C8">
        <w:tc>
          <w:tcPr>
            <w:tcW w:w="680" w:type="dxa"/>
            <w:vMerge/>
          </w:tcPr>
          <w:p w:rsidR="007906C8" w:rsidRPr="00086FB0" w:rsidRDefault="007906C8" w:rsidP="00086FB0"/>
        </w:tc>
        <w:tc>
          <w:tcPr>
            <w:tcW w:w="567" w:type="dxa"/>
            <w:vMerge/>
          </w:tcPr>
          <w:p w:rsidR="007906C8" w:rsidRPr="00086FB0" w:rsidRDefault="007906C8" w:rsidP="00086FB0"/>
        </w:tc>
        <w:tc>
          <w:tcPr>
            <w:tcW w:w="80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2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/>
          </w:tcPr>
          <w:p w:rsidR="007906C8" w:rsidRPr="00086FB0" w:rsidRDefault="007906C8" w:rsidP="00086FB0"/>
        </w:tc>
        <w:tc>
          <w:tcPr>
            <w:tcW w:w="851" w:type="dxa"/>
            <w:vMerge/>
          </w:tcPr>
          <w:p w:rsidR="007906C8" w:rsidRPr="00086FB0" w:rsidRDefault="007906C8" w:rsidP="00086FB0"/>
        </w:tc>
        <w:tc>
          <w:tcPr>
            <w:tcW w:w="1559" w:type="dxa"/>
            <w:vMerge/>
          </w:tcPr>
          <w:p w:rsidR="007906C8" w:rsidRPr="00086FB0" w:rsidRDefault="007906C8" w:rsidP="00086FB0"/>
        </w:tc>
      </w:tr>
      <w:tr w:rsidR="007906C8" w:rsidRPr="00086FB0" w:rsidTr="007906C8">
        <w:tc>
          <w:tcPr>
            <w:tcW w:w="5874" w:type="dxa"/>
            <w:gridSpan w:val="8"/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Всего:</w:t>
            </w: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961" w:type="dxa"/>
            <w:gridSpan w:val="6"/>
          </w:tcPr>
          <w:p w:rsidR="007906C8" w:rsidRPr="00086FB0" w:rsidRDefault="007906C8" w:rsidP="00086FB0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Всего:</w:t>
            </w:r>
          </w:p>
        </w:tc>
        <w:tc>
          <w:tcPr>
            <w:tcW w:w="850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08"/>
        <w:gridCol w:w="2948"/>
        <w:gridCol w:w="340"/>
        <w:gridCol w:w="2834"/>
        <w:gridCol w:w="340"/>
        <w:gridCol w:w="2834"/>
      </w:tblGrid>
      <w:tr w:rsidR="007906C8" w:rsidRPr="00086FB0" w:rsidTr="007906C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Руководитель (уполномоченное лицо)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</w:tr>
      <w:tr w:rsidR="007906C8" w:rsidRPr="00086FB0" w:rsidTr="007906C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(фамилия, инициалы)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(телефон)</w:t>
            </w:r>
          </w:p>
        </w:tc>
      </w:tr>
      <w:tr w:rsidR="007906C8" w:rsidRPr="00086FB0" w:rsidTr="007906C8">
        <w:tc>
          <w:tcPr>
            <w:tcW w:w="1360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"____" ____________ 20___ г.</w:t>
            </w:r>
          </w:p>
        </w:tc>
      </w:tr>
    </w:tbl>
    <w:p w:rsidR="007906C8" w:rsidRPr="00086FB0" w:rsidRDefault="007906C8" w:rsidP="00086FB0">
      <w:pPr>
        <w:rPr>
          <w:sz w:val="28"/>
          <w:szCs w:val="28"/>
        </w:rPr>
        <w:sectPr w:rsidR="007906C8" w:rsidRPr="00086FB0" w:rsidSect="007906C8">
          <w:pgSz w:w="16838" w:h="11905" w:orient="landscape"/>
          <w:pgMar w:top="1134" w:right="567" w:bottom="1134" w:left="1134" w:header="0" w:footer="0" w:gutter="0"/>
          <w:cols w:space="720"/>
        </w:sectPr>
      </w:pPr>
    </w:p>
    <w:p w:rsidR="007906C8" w:rsidRPr="00086FB0" w:rsidRDefault="007906C8" w:rsidP="00086FB0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30" w:name="P997"/>
      <w:bookmarkEnd w:id="30"/>
      <w:r w:rsidRPr="00086FB0">
        <w:rPr>
          <w:rFonts w:ascii="Times New Roman" w:hAnsi="Times New Roman" w:cs="Times New Roman"/>
          <w:sz w:val="28"/>
          <w:szCs w:val="28"/>
        </w:rPr>
        <w:lastRenderedPageBreak/>
        <w:t>2. Сведения о принятии отч</w:t>
      </w:r>
      <w:r w:rsidR="0036613C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>та о достижении значений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результатов предоставления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&lt;8&gt;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98"/>
        <w:gridCol w:w="1651"/>
        <w:gridCol w:w="1276"/>
        <w:gridCol w:w="1701"/>
        <w:gridCol w:w="1559"/>
      </w:tblGrid>
      <w:tr w:rsidR="007906C8" w:rsidRPr="00086FB0" w:rsidTr="007906C8">
        <w:tc>
          <w:tcPr>
            <w:tcW w:w="379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651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Код по бюджетной классификации областного бюджета</w:t>
            </w:r>
          </w:p>
        </w:tc>
        <w:tc>
          <w:tcPr>
            <w:tcW w:w="1276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3260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7906C8" w:rsidRPr="00086FB0" w:rsidTr="007906C8">
        <w:tc>
          <w:tcPr>
            <w:tcW w:w="3798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651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 начала заключения Соглашения</w:t>
            </w: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</w:tr>
      <w:tr w:rsidR="007906C8" w:rsidRPr="00086FB0" w:rsidTr="007906C8">
        <w:tc>
          <w:tcPr>
            <w:tcW w:w="379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906C8" w:rsidRPr="00086FB0" w:rsidTr="007906C8">
        <w:tc>
          <w:tcPr>
            <w:tcW w:w="379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Объем Субсидии, направленной на достижение результатов &lt;9&gt;</w:t>
            </w:r>
          </w:p>
        </w:tc>
        <w:tc>
          <w:tcPr>
            <w:tcW w:w="16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798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798" w:type="dxa"/>
            <w:vMerge w:val="restart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Объем Субсидии, потребность в которой не подтверждена &lt;10&gt;</w:t>
            </w:r>
          </w:p>
        </w:tc>
        <w:tc>
          <w:tcPr>
            <w:tcW w:w="16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798" w:type="dxa"/>
            <w:vMerge/>
          </w:tcPr>
          <w:p w:rsidR="007906C8" w:rsidRPr="00086FB0" w:rsidRDefault="007906C8" w:rsidP="00086FB0">
            <w:pPr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79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Объем Субсидии, подлежащей возврату в бюджет &lt;11&gt;</w:t>
            </w:r>
          </w:p>
        </w:tc>
        <w:tc>
          <w:tcPr>
            <w:tcW w:w="16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3798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Сумма штрафных санкций (пени), подлежащих перечислению в бюджет &lt;12&gt;</w:t>
            </w:r>
          </w:p>
        </w:tc>
        <w:tc>
          <w:tcPr>
            <w:tcW w:w="165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64"/>
        <w:gridCol w:w="1870"/>
        <w:gridCol w:w="340"/>
        <w:gridCol w:w="1927"/>
        <w:gridCol w:w="340"/>
        <w:gridCol w:w="1927"/>
      </w:tblGrid>
      <w:tr w:rsidR="007906C8" w:rsidRPr="00086FB0" w:rsidTr="007906C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Руководитель (уполномоченное лицо) Учредителя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</w:tr>
      <w:tr w:rsidR="007906C8" w:rsidRPr="00086FB0" w:rsidTr="007906C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906C8" w:rsidRPr="00086FB0" w:rsidTr="007906C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(фамилия, инициалы)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(телефон)</w:t>
            </w:r>
          </w:p>
        </w:tc>
      </w:tr>
      <w:tr w:rsidR="007906C8" w:rsidRPr="00086FB0" w:rsidTr="007906C8">
        <w:tc>
          <w:tcPr>
            <w:tcW w:w="906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"____" ____________ 20___ г.</w:t>
            </w: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&lt;1&gt; Показатели граф 1 - 5 формируются на основании показателей </w:t>
      </w:r>
      <w:hyperlink w:anchor="P564" w:history="1">
        <w:r w:rsidRPr="00086FB0">
          <w:rPr>
            <w:rFonts w:ascii="Times New Roman" w:hAnsi="Times New Roman" w:cs="Times New Roman"/>
            <w:sz w:val="28"/>
            <w:szCs w:val="28"/>
          </w:rPr>
          <w:t>граф 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568" w:history="1">
        <w:r w:rsidRPr="00086FB0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086FB0">
        <w:rPr>
          <w:rFonts w:ascii="Times New Roman" w:hAnsi="Times New Roman" w:cs="Times New Roman"/>
          <w:sz w:val="28"/>
          <w:szCs w:val="28"/>
        </w:rPr>
        <w:t>, указанных в приложении к Соглашению, оформленному в соответствии с приложением N 3 к Типовой форме.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&lt;2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казываются в соответствии с плановыми значениями, установленными в приложении к Соглашению, оформленному в соответствии с </w:t>
      </w:r>
      <w:hyperlink w:anchor="P518" w:history="1">
        <w:r w:rsidRPr="00086FB0">
          <w:rPr>
            <w:rFonts w:ascii="Times New Roman" w:hAnsi="Times New Roman" w:cs="Times New Roman"/>
            <w:sz w:val="28"/>
            <w:szCs w:val="28"/>
          </w:rPr>
          <w:t>приложением N 3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к Типовой форме, на соответствующую дату.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&lt;3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З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аполняется в соответствии с </w:t>
      </w:r>
      <w:hyperlink w:anchor="P100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2.2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 на отч</w:t>
      </w:r>
      <w:r w:rsidR="004B6CB3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>тный финансовый год.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&lt;4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казываются значения показателей, отраженных в графе 3,</w:t>
      </w:r>
      <w:r w:rsidR="004B6CB3">
        <w:rPr>
          <w:rFonts w:ascii="Times New Roman" w:hAnsi="Times New Roman" w:cs="Times New Roman"/>
          <w:sz w:val="28"/>
          <w:szCs w:val="28"/>
        </w:rPr>
        <w:t xml:space="preserve"> достигнутые Учреждением на отчё</w:t>
      </w:r>
      <w:r w:rsidRPr="00086FB0">
        <w:rPr>
          <w:rFonts w:ascii="Times New Roman" w:hAnsi="Times New Roman" w:cs="Times New Roman"/>
          <w:sz w:val="28"/>
          <w:szCs w:val="28"/>
        </w:rPr>
        <w:t>тную дату, нарастающим итогом с даты заключения Соглашения и с начала текущего финансового года соответственно.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&lt;5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казывается объем принятых (подлежащих принятию на основании конкурсных процедур и (или) отборов, размещения извещения об осуществлении закупки, направления приглашения принять участие в определении поставщика (подрядчика, исполнителя), проект</w:t>
      </w:r>
      <w:r w:rsidR="004B6CB3">
        <w:rPr>
          <w:rFonts w:ascii="Times New Roman" w:hAnsi="Times New Roman" w:cs="Times New Roman"/>
          <w:sz w:val="28"/>
          <w:szCs w:val="28"/>
        </w:rPr>
        <w:t>а контракта) Учреждением на отчё</w:t>
      </w:r>
      <w:r w:rsidRPr="00086FB0">
        <w:rPr>
          <w:rFonts w:ascii="Times New Roman" w:hAnsi="Times New Roman" w:cs="Times New Roman"/>
          <w:sz w:val="28"/>
          <w:szCs w:val="28"/>
        </w:rPr>
        <w:t>тную дату обязательств, источником финансового обеспечения которых является Субсидия.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&lt;6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казывается объем денежных обязательств (за исключением авансо</w:t>
      </w:r>
      <w:r w:rsidR="004B6CB3">
        <w:rPr>
          <w:rFonts w:ascii="Times New Roman" w:hAnsi="Times New Roman" w:cs="Times New Roman"/>
          <w:sz w:val="28"/>
          <w:szCs w:val="28"/>
        </w:rPr>
        <w:t>в), принятых Учреждением на отчё</w:t>
      </w:r>
      <w:r w:rsidRPr="00086FB0">
        <w:rPr>
          <w:rFonts w:ascii="Times New Roman" w:hAnsi="Times New Roman" w:cs="Times New Roman"/>
          <w:sz w:val="28"/>
          <w:szCs w:val="28"/>
        </w:rPr>
        <w:t>тную дату, в целях достижения значений результатов предоставления Субсидии, отраженных в графе 11.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&lt;7&gt; Показатель формируется на 1</w:t>
      </w:r>
      <w:r w:rsidR="004B6CB3">
        <w:rPr>
          <w:rFonts w:ascii="Times New Roman" w:hAnsi="Times New Roman" w:cs="Times New Roman"/>
          <w:sz w:val="28"/>
          <w:szCs w:val="28"/>
        </w:rPr>
        <w:t xml:space="preserve"> января года, следующего за </w:t>
      </w:r>
      <w:proofErr w:type="gramStart"/>
      <w:r w:rsidR="004B6CB3">
        <w:rPr>
          <w:rFonts w:ascii="Times New Roman" w:hAnsi="Times New Roman" w:cs="Times New Roman"/>
          <w:sz w:val="28"/>
          <w:szCs w:val="28"/>
        </w:rPr>
        <w:t>отчё</w:t>
      </w:r>
      <w:r w:rsidRPr="00086FB0">
        <w:rPr>
          <w:rFonts w:ascii="Times New Roman" w:hAnsi="Times New Roman" w:cs="Times New Roman"/>
          <w:sz w:val="28"/>
          <w:szCs w:val="28"/>
        </w:rPr>
        <w:t>тным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(по окончании срока действия соглашения).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86FB0">
        <w:rPr>
          <w:rFonts w:ascii="Times New Roman" w:hAnsi="Times New Roman" w:cs="Times New Roman"/>
          <w:sz w:val="28"/>
          <w:szCs w:val="28"/>
        </w:rPr>
        <w:t xml:space="preserve">&lt;8&gt; </w:t>
      </w:r>
      <w:hyperlink w:anchor="P997" w:history="1">
        <w:r w:rsidRPr="00086FB0">
          <w:rPr>
            <w:rFonts w:ascii="Times New Roman" w:hAnsi="Times New Roman" w:cs="Times New Roman"/>
            <w:sz w:val="28"/>
            <w:szCs w:val="28"/>
          </w:rPr>
          <w:t>Раздел 2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формируется Учредителем по состоянию на 1</w:t>
      </w:r>
      <w:r w:rsidR="004B6CB3">
        <w:rPr>
          <w:rFonts w:ascii="Times New Roman" w:hAnsi="Times New Roman" w:cs="Times New Roman"/>
          <w:sz w:val="28"/>
          <w:szCs w:val="28"/>
        </w:rPr>
        <w:t xml:space="preserve"> января года, следующего за отчё</w:t>
      </w:r>
      <w:r w:rsidRPr="00086FB0">
        <w:rPr>
          <w:rFonts w:ascii="Times New Roman" w:hAnsi="Times New Roman" w:cs="Times New Roman"/>
          <w:sz w:val="28"/>
          <w:szCs w:val="28"/>
        </w:rPr>
        <w:t>тным (по окончании срока действия Соглашения).</w:t>
      </w:r>
      <w:proofErr w:type="gramEnd"/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&lt;9&gt; Значение показателя формируется в соответствии с объемом денежных обязательств, отраженных в </w:t>
      </w:r>
      <w:hyperlink w:anchor="P830" w:history="1">
        <w:r w:rsidRPr="00086FB0">
          <w:rPr>
            <w:rFonts w:ascii="Times New Roman" w:hAnsi="Times New Roman" w:cs="Times New Roman"/>
            <w:sz w:val="28"/>
            <w:szCs w:val="28"/>
          </w:rPr>
          <w:t>разделе 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, и не может превышать значение показателя </w:t>
      </w:r>
      <w:hyperlink w:anchor="P878" w:history="1">
        <w:r w:rsidRPr="00086FB0">
          <w:rPr>
            <w:rFonts w:ascii="Times New Roman" w:hAnsi="Times New Roman" w:cs="Times New Roman"/>
            <w:sz w:val="28"/>
            <w:szCs w:val="28"/>
          </w:rPr>
          <w:t>графы 17 раздела 1</w:t>
        </w:r>
      </w:hyperlink>
      <w:r w:rsidRPr="00086FB0">
        <w:rPr>
          <w:rFonts w:ascii="Times New Roman" w:hAnsi="Times New Roman" w:cs="Times New Roman"/>
          <w:sz w:val="28"/>
          <w:szCs w:val="28"/>
        </w:rPr>
        <w:t>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&lt;10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казывается сумма, на которую подлежит уменьшению объем Субсидии </w:t>
      </w:r>
      <w:hyperlink w:anchor="P879" w:history="1">
        <w:r w:rsidRPr="00086FB0">
          <w:rPr>
            <w:rFonts w:ascii="Times New Roman" w:hAnsi="Times New Roman" w:cs="Times New Roman"/>
            <w:sz w:val="28"/>
            <w:szCs w:val="28"/>
          </w:rPr>
          <w:t>(графа 18 раздела 1)</w:t>
        </w:r>
      </w:hyperlink>
      <w:r w:rsidRPr="00086FB0">
        <w:rPr>
          <w:rFonts w:ascii="Times New Roman" w:hAnsi="Times New Roman" w:cs="Times New Roman"/>
          <w:sz w:val="28"/>
          <w:szCs w:val="28"/>
        </w:rPr>
        <w:t>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&lt;11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казывает</w:t>
      </w:r>
      <w:r w:rsidR="0036613C">
        <w:rPr>
          <w:rFonts w:ascii="Times New Roman" w:hAnsi="Times New Roman" w:cs="Times New Roman"/>
          <w:sz w:val="28"/>
          <w:szCs w:val="28"/>
        </w:rPr>
        <w:t>ся объё</w:t>
      </w:r>
      <w:r w:rsidRPr="00086FB0">
        <w:rPr>
          <w:rFonts w:ascii="Times New Roman" w:hAnsi="Times New Roman" w:cs="Times New Roman"/>
          <w:sz w:val="28"/>
          <w:szCs w:val="28"/>
        </w:rPr>
        <w:t>м перечисленной Учреждению Субсидии, подлежащей возврату в областной бюджет.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&lt;12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казывается сумма штрафных санкций (пени), подлежащих перечислению в бюджет, в случае, если Порядком предоставления субсидии предусмотрено применение штрафных санкций. Показатели формируются по окончании срока действия Соглашения, если иное не установлено Порядком предоставления субсидии.</w:t>
      </w: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7906C8" w:rsidP="00086FB0">
      <w:pPr>
        <w:jc w:val="right"/>
        <w:rPr>
          <w:sz w:val="28"/>
          <w:szCs w:val="28"/>
        </w:rPr>
      </w:pPr>
      <w:bookmarkStart w:id="31" w:name="P1101"/>
      <w:bookmarkEnd w:id="31"/>
      <w:r w:rsidRPr="00086FB0">
        <w:rPr>
          <w:sz w:val="28"/>
          <w:szCs w:val="28"/>
        </w:rPr>
        <w:lastRenderedPageBreak/>
        <w:t>Приложение № 3</w:t>
      </w:r>
    </w:p>
    <w:p w:rsidR="00F57B36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к постановлению</w:t>
      </w:r>
    </w:p>
    <w:p w:rsidR="007906C8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 xml:space="preserve">администрации </w:t>
      </w:r>
      <w:r w:rsidR="00F57B36" w:rsidRPr="00086FB0">
        <w:rPr>
          <w:sz w:val="28"/>
          <w:szCs w:val="28"/>
        </w:rPr>
        <w:t>Убинского</w:t>
      </w:r>
      <w:r w:rsidRPr="00086FB0">
        <w:rPr>
          <w:sz w:val="28"/>
          <w:szCs w:val="28"/>
        </w:rPr>
        <w:t xml:space="preserve"> района</w:t>
      </w:r>
    </w:p>
    <w:p w:rsidR="007906C8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Новосибирской области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от ___________ № _____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До</w:t>
      </w:r>
      <w:r w:rsidR="00702B11" w:rsidRPr="00086FB0">
        <w:rPr>
          <w:rFonts w:ascii="Times New Roman" w:hAnsi="Times New Roman" w:cs="Times New Roman"/>
          <w:sz w:val="28"/>
          <w:szCs w:val="28"/>
        </w:rPr>
        <w:t>полнительное соглашение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о расторжении соглашения о предоставлении из бюджета </w:t>
      </w:r>
      <w:r w:rsidR="00702B11" w:rsidRPr="00086FB0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Pr="00086FB0">
        <w:rPr>
          <w:rFonts w:ascii="Times New Roman" w:hAnsi="Times New Roman" w:cs="Times New Roman"/>
          <w:sz w:val="28"/>
          <w:szCs w:val="28"/>
        </w:rPr>
        <w:t>района Новосибирской области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муниципальному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бюджетному учреждению Новосибирской области на иные цели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02B11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от "____" ______________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                                        "____" __________ 20___ года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(место заключения соглашения)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________________________________________________________________________,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(наименование исполнительного органа местного самоуправления </w:t>
      </w:r>
      <w:r w:rsidR="00702B11" w:rsidRPr="00086FB0">
        <w:rPr>
          <w:rFonts w:ascii="Times New Roman" w:hAnsi="Times New Roman" w:cs="Times New Roman"/>
          <w:sz w:val="22"/>
          <w:szCs w:val="22"/>
        </w:rPr>
        <w:t>Убинского</w:t>
      </w:r>
      <w:r w:rsidRPr="00086FB0">
        <w:rPr>
          <w:rFonts w:ascii="Times New Roman" w:hAnsi="Times New Roman" w:cs="Times New Roman"/>
          <w:sz w:val="22"/>
          <w:szCs w:val="22"/>
        </w:rPr>
        <w:t xml:space="preserve"> района Новосибирской области, осуществляющего функции и полномочия учредителя)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муниципального бюджетного учреждения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именуемый в дальнейшем "Учредитель", 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в лице __________________________________________________________________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(наименование должности руководителя Учредителя или уполномоченного им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________________________________________________________, действующег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2"/>
          <w:szCs w:val="22"/>
        </w:rPr>
      </w:pPr>
      <w:proofErr w:type="gramStart"/>
      <w:r w:rsidRPr="00086FB0">
        <w:rPr>
          <w:rFonts w:ascii="Times New Roman" w:hAnsi="Times New Roman" w:cs="Times New Roman"/>
          <w:sz w:val="22"/>
          <w:szCs w:val="22"/>
        </w:rPr>
        <w:t>(фамилия, имя, отчество (при наличии) руководителя Учредителя</w:t>
      </w:r>
      <w:proofErr w:type="gramEnd"/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     или уполномоченного им лица)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основании 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            (реквизиты документа, подтверждающего полномочия должностного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с одной стороны, и _______________________________________________________,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         (наименование государственного бюджетного учреждения)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именуемое в дальнейшем "Учреждение", в лице 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(наименование должности руководителя Учреждения или уполномоченного им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_____________________________________________________, действующег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</w:t>
      </w:r>
      <w:proofErr w:type="gramStart"/>
      <w:r w:rsidRPr="00086FB0">
        <w:rPr>
          <w:rFonts w:ascii="Times New Roman" w:hAnsi="Times New Roman" w:cs="Times New Roman"/>
          <w:sz w:val="22"/>
          <w:szCs w:val="22"/>
        </w:rPr>
        <w:t>(фамилия, имя, отчество (при наличии) руководителя</w:t>
      </w:r>
      <w:r w:rsidRPr="00086FB0">
        <w:rPr>
          <w:rFonts w:ascii="Times New Roman" w:hAnsi="Times New Roman" w:cs="Times New Roman"/>
          <w:sz w:val="28"/>
          <w:szCs w:val="28"/>
        </w:rPr>
        <w:t xml:space="preserve"> </w:t>
      </w:r>
      <w:r w:rsidRPr="00086FB0">
        <w:rPr>
          <w:rFonts w:ascii="Times New Roman" w:hAnsi="Times New Roman" w:cs="Times New Roman"/>
          <w:sz w:val="24"/>
          <w:szCs w:val="24"/>
        </w:rPr>
        <w:t xml:space="preserve">Учреждения </w:t>
      </w:r>
      <w:proofErr w:type="gramEnd"/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4"/>
          <w:szCs w:val="24"/>
        </w:rPr>
        <w:t xml:space="preserve">                                        или уполномоченного им лица)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основании ____________________________________________________________,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>(реквизиты учредительного документа)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с другой стороны, далее именуемые "Стороны", в соответствии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(реквизиты нормативного правового акта, устанавливающего порядок предоставления из бюджета </w:t>
      </w:r>
      <w:r w:rsidR="00452431" w:rsidRPr="00086FB0">
        <w:rPr>
          <w:rFonts w:ascii="Times New Roman" w:hAnsi="Times New Roman" w:cs="Times New Roman"/>
          <w:sz w:val="22"/>
          <w:szCs w:val="22"/>
        </w:rPr>
        <w:t>Убинского</w:t>
      </w:r>
      <w:r w:rsidRPr="00086FB0">
        <w:rPr>
          <w:rFonts w:ascii="Times New Roman" w:hAnsi="Times New Roman" w:cs="Times New Roman"/>
          <w:sz w:val="22"/>
          <w:szCs w:val="22"/>
        </w:rPr>
        <w:t xml:space="preserve"> района Новосибирской области субсидий на иные цели, или </w:t>
      </w:r>
      <w:hyperlink w:anchor="P217" w:history="1">
        <w:r w:rsidRPr="00086FB0">
          <w:rPr>
            <w:rFonts w:ascii="Times New Roman" w:hAnsi="Times New Roman" w:cs="Times New Roman"/>
            <w:sz w:val="22"/>
            <w:szCs w:val="22"/>
          </w:rPr>
          <w:t>пунктом 7.2</w:t>
        </w:r>
      </w:hyperlink>
      <w:r w:rsidRPr="00086FB0">
        <w:rPr>
          <w:rFonts w:ascii="Times New Roman" w:hAnsi="Times New Roman" w:cs="Times New Roman"/>
          <w:sz w:val="22"/>
          <w:szCs w:val="22"/>
        </w:rPr>
        <w:t xml:space="preserve"> Соглашения)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заключили настоящее дополнительное соглашение о расторжении Соглашения о</w:t>
      </w:r>
    </w:p>
    <w:p w:rsidR="007906C8" w:rsidRPr="00086FB0" w:rsidRDefault="008C4B2A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предоставлении из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Pr="00086FB0">
        <w:rPr>
          <w:rFonts w:ascii="Times New Roman" w:hAnsi="Times New Roman" w:cs="Times New Roman"/>
          <w:sz w:val="28"/>
          <w:szCs w:val="28"/>
        </w:rPr>
        <w:t xml:space="preserve">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proofErr w:type="gramStart"/>
      <w:r w:rsidR="007906C8" w:rsidRPr="00086FB0">
        <w:rPr>
          <w:rFonts w:ascii="Times New Roman" w:hAnsi="Times New Roman" w:cs="Times New Roman"/>
          <w:sz w:val="28"/>
          <w:szCs w:val="28"/>
        </w:rPr>
        <w:t>бюджетному</w:t>
      </w:r>
      <w:proofErr w:type="gramEnd"/>
      <w:r w:rsidR="007906C8" w:rsidRPr="00086FB0">
        <w:rPr>
          <w:rFonts w:ascii="Times New Roman" w:hAnsi="Times New Roman" w:cs="Times New Roman"/>
          <w:sz w:val="28"/>
          <w:szCs w:val="28"/>
        </w:rPr>
        <w:t xml:space="preserve"> субсидии на иные цели в соответствии</w:t>
      </w:r>
      <w:r w:rsidRPr="00086FB0">
        <w:rPr>
          <w:rFonts w:ascii="Times New Roman" w:hAnsi="Times New Roman" w:cs="Times New Roman"/>
          <w:sz w:val="28"/>
          <w:szCs w:val="28"/>
        </w:rPr>
        <w:t xml:space="preserve"> </w:t>
      </w:r>
      <w:r w:rsidR="007906C8" w:rsidRPr="00086FB0">
        <w:rPr>
          <w:rFonts w:ascii="Times New Roman" w:hAnsi="Times New Roman" w:cs="Times New Roman"/>
          <w:sz w:val="28"/>
          <w:szCs w:val="28"/>
        </w:rPr>
        <w:t>с  действующим законодательством Российской Федерации (далее - Соглашение,</w:t>
      </w:r>
      <w:r w:rsidRPr="00086FB0">
        <w:rPr>
          <w:rFonts w:ascii="Times New Roman" w:hAnsi="Times New Roman" w:cs="Times New Roman"/>
          <w:sz w:val="28"/>
          <w:szCs w:val="28"/>
        </w:rPr>
        <w:t xml:space="preserve"> </w:t>
      </w:r>
      <w:r w:rsidR="007906C8" w:rsidRPr="00086FB0">
        <w:rPr>
          <w:rFonts w:ascii="Times New Roman" w:hAnsi="Times New Roman" w:cs="Times New Roman"/>
          <w:sz w:val="28"/>
          <w:szCs w:val="28"/>
        </w:rPr>
        <w:t>Субсидия).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1.   Соглашение  расторгается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с даты вступления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в силу настоящего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дополнительного соглашения о расторжении Соглашения.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2. Состояние расчетов на дату расторжения Соглашения: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32" w:name="P1154"/>
      <w:bookmarkEnd w:id="32"/>
      <w:r w:rsidRPr="00086FB0">
        <w:rPr>
          <w:rFonts w:ascii="Times New Roman" w:hAnsi="Times New Roman" w:cs="Times New Roman"/>
          <w:sz w:val="28"/>
          <w:szCs w:val="28"/>
        </w:rPr>
        <w:t xml:space="preserve">    2.1. Бюджетное обязательство Учредителя исполнено в размере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 (_______________) рублей ____ копеек, по КБК _____________ &lt;1&gt;.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>(сумма цифрами)   (сумма прописью)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33" w:name="P1157"/>
      <w:bookmarkEnd w:id="33"/>
      <w:r w:rsidRPr="00086FB0">
        <w:rPr>
          <w:rFonts w:ascii="Times New Roman" w:hAnsi="Times New Roman" w:cs="Times New Roman"/>
          <w:sz w:val="28"/>
          <w:szCs w:val="28"/>
        </w:rPr>
        <w:t xml:space="preserve">    2.2.      Обязательство Учреждения исполнено в размере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 (_______________) рублей ____ копеек предоставленной Субсидии.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>(сумма цифрами)   (сумма прописью)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2.3.  Учредитель  в течение "______" дней со дня расторжения Соглашения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обязуется перечислить Учреждению сумму Субсидии в размере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 (_______________) рублей ____ копеек &lt;2&gt;.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>(сумма цифрами)   (сумма прописью)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2.4. Учреждение в течение "______" дней со дня расторжения Соглашения обязуется возвратить Учредителю в бюджет </w:t>
      </w:r>
      <w:r w:rsidR="0045243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сумму Субсидии в размере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 xml:space="preserve"> _______ (___________) 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рублей ___ копеек &lt;2&gt;.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086FB0">
        <w:rPr>
          <w:rFonts w:ascii="Times New Roman" w:hAnsi="Times New Roman" w:cs="Times New Roman"/>
          <w:sz w:val="22"/>
          <w:szCs w:val="22"/>
        </w:rPr>
        <w:t>(сумма цифрами) (сумма прописью)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2.5. _____________________________________________________________ &lt;3&gt;.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3. Стороны взаимных претензий друг к другу не имеют.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4. Настоящее дополнительное соглашение вступает в силу с момента его подписания лицами, имеющими право действовать от имени каждой из Сторон.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5. Обязательства Сторон по Соглашению прекращаются с момента вступления в силу настоящего дополнительного соглашения, за исключением обязательств, предусмотренных пунктами ________ Соглашения &lt;4&gt;, которые прекращают свое действие после полного их исполнения.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6. Настоящее Соглашение составлено в двух экземплярах, имеющих одинаковую юридическую силу, на ______ листах каждое, по одному экземпляру для каждой Стороны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7. _______________________________________________________________&lt;5&gt;.</w:t>
      </w:r>
    </w:p>
    <w:p w:rsidR="007906C8" w:rsidRPr="00086FB0" w:rsidRDefault="007906C8" w:rsidP="00086FB0">
      <w:pPr>
        <w:rPr>
          <w:sz w:val="28"/>
          <w:szCs w:val="28"/>
        </w:rPr>
      </w:pPr>
      <w:r w:rsidRPr="00086FB0">
        <w:rPr>
          <w:sz w:val="28"/>
          <w:szCs w:val="28"/>
        </w:rPr>
        <w:br w:type="page"/>
      </w:r>
    </w:p>
    <w:p w:rsidR="007906C8" w:rsidRPr="00086FB0" w:rsidRDefault="0036613C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VIII. Платё</w:t>
      </w:r>
      <w:r w:rsidR="007906C8" w:rsidRPr="00086FB0">
        <w:rPr>
          <w:rFonts w:ascii="Times New Roman" w:hAnsi="Times New Roman" w:cs="Times New Roman"/>
          <w:sz w:val="28"/>
          <w:szCs w:val="28"/>
        </w:rPr>
        <w:t>жные реквизиты Сторон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67"/>
        <w:gridCol w:w="4252"/>
      </w:tblGrid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Учредителя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14" w:history="1">
              <w:r w:rsidRPr="00086FB0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7906C8" w:rsidRPr="00086FB0" w:rsidTr="007906C8"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БИК,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567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 (наименование кредитной организации),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IX. Подписи Сторон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3004"/>
        <w:gridCol w:w="566"/>
        <w:gridCol w:w="1247"/>
        <w:gridCol w:w="3004"/>
      </w:tblGrid>
      <w:tr w:rsidR="007906C8" w:rsidRPr="00086FB0" w:rsidTr="007906C8"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Учредителя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</w:tc>
      </w:tr>
      <w:tr w:rsidR="007906C8" w:rsidRPr="00086FB0" w:rsidTr="007906C8"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________ </w:t>
            </w: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/____________________ </w:t>
            </w:r>
            <w:r w:rsidRPr="00086FB0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________ </w:t>
            </w: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/____________________ </w:t>
            </w:r>
            <w:r w:rsidRPr="00086FB0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&lt;1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Е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сли Субсидия предоставляется по нескольким кодам БК, то указываются последовательно соответствующие коды БК, а также суммы Субсидии, предоставляемые по таким кодам БК.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&lt;2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казывается в зависимости от исполнения обязательств, указанных в </w:t>
      </w:r>
      <w:hyperlink w:anchor="P1154" w:history="1">
        <w:r w:rsidRPr="00086FB0">
          <w:rPr>
            <w:rFonts w:ascii="Times New Roman" w:hAnsi="Times New Roman" w:cs="Times New Roman"/>
            <w:sz w:val="28"/>
            <w:szCs w:val="28"/>
          </w:rPr>
          <w:t>пунктах 2.1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1157" w:history="1">
        <w:r w:rsidRPr="00086FB0">
          <w:rPr>
            <w:rFonts w:ascii="Times New Roman" w:hAnsi="Times New Roman" w:cs="Times New Roman"/>
            <w:sz w:val="28"/>
            <w:szCs w:val="28"/>
          </w:rPr>
          <w:t>2.2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настоящего дополнительного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&lt;3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казываются иные конкретные условия (при наличии).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&lt;4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казываются пункты Соглашения (при наличии), предусматривающие условия, исполнение которых предполагается после расторжения Соглашения (например, пункт, предусматривающий условие о предоставлении отч</w:t>
      </w:r>
      <w:r w:rsidR="004B6CB3">
        <w:rPr>
          <w:rFonts w:ascii="Times New Roman" w:hAnsi="Times New Roman" w:cs="Times New Roman"/>
          <w:sz w:val="28"/>
          <w:szCs w:val="28"/>
        </w:rPr>
        <w:t>ё</w:t>
      </w:r>
      <w:r w:rsidRPr="00086FB0">
        <w:rPr>
          <w:rFonts w:ascii="Times New Roman" w:hAnsi="Times New Roman" w:cs="Times New Roman"/>
          <w:sz w:val="28"/>
          <w:szCs w:val="28"/>
        </w:rPr>
        <w:t>тности).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&lt;5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казываются иные конкретные положения (при наличии).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rPr>
          <w:sz w:val="28"/>
          <w:szCs w:val="28"/>
        </w:rPr>
      </w:pPr>
    </w:p>
    <w:p w:rsidR="007906C8" w:rsidRPr="00086FB0" w:rsidRDefault="007906C8" w:rsidP="00086FB0">
      <w:pPr>
        <w:jc w:val="right"/>
        <w:rPr>
          <w:sz w:val="28"/>
          <w:szCs w:val="28"/>
        </w:rPr>
      </w:pPr>
      <w:r w:rsidRPr="00086FB0">
        <w:rPr>
          <w:sz w:val="28"/>
          <w:szCs w:val="28"/>
        </w:rPr>
        <w:lastRenderedPageBreak/>
        <w:t>Приложение № 4</w:t>
      </w:r>
    </w:p>
    <w:p w:rsidR="0036613C" w:rsidRDefault="007906C8" w:rsidP="0036613C">
      <w:pPr>
        <w:ind w:left="5387"/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к постановлению</w:t>
      </w:r>
    </w:p>
    <w:p w:rsidR="007906C8" w:rsidRPr="00086FB0" w:rsidRDefault="0036613C" w:rsidP="0036613C">
      <w:pPr>
        <w:ind w:left="538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02B11" w:rsidRPr="00086FB0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="00702B11" w:rsidRPr="00086FB0">
        <w:rPr>
          <w:sz w:val="28"/>
          <w:szCs w:val="28"/>
        </w:rPr>
        <w:t xml:space="preserve">Убинского </w:t>
      </w:r>
      <w:r w:rsidR="007906C8" w:rsidRPr="00086FB0">
        <w:rPr>
          <w:sz w:val="28"/>
          <w:szCs w:val="28"/>
        </w:rPr>
        <w:t>района</w:t>
      </w:r>
    </w:p>
    <w:p w:rsidR="007906C8" w:rsidRPr="00086FB0" w:rsidRDefault="007906C8" w:rsidP="0036613C">
      <w:pPr>
        <w:ind w:left="5387"/>
        <w:jc w:val="right"/>
        <w:rPr>
          <w:sz w:val="28"/>
          <w:szCs w:val="28"/>
        </w:rPr>
      </w:pPr>
      <w:r w:rsidRPr="00086FB0">
        <w:rPr>
          <w:sz w:val="28"/>
          <w:szCs w:val="28"/>
        </w:rPr>
        <w:t>Новосибирской области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от ___________ № _____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02B11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Дополнительное соглашение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к Соглашению о предоставлении из бюджета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Новосибирской области субсиди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 w:cs="Times New Roman"/>
          <w:sz w:val="28"/>
          <w:szCs w:val="28"/>
        </w:rPr>
        <w:t>) муниципальному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учреждению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иные цели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36613C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"____" _______________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                                   "____" ___________ 20___ года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(место заключения соглашения)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________________________________________________________________________,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(наименование исполнительного органа местного самоуправления </w:t>
      </w:r>
      <w:r w:rsidR="00702B11" w:rsidRPr="00086FB0">
        <w:rPr>
          <w:rFonts w:ascii="Times New Roman" w:hAnsi="Times New Roman" w:cs="Times New Roman"/>
          <w:sz w:val="22"/>
          <w:szCs w:val="22"/>
        </w:rPr>
        <w:t>Убинского</w:t>
      </w:r>
      <w:r w:rsidRPr="00086FB0">
        <w:rPr>
          <w:rFonts w:ascii="Times New Roman" w:hAnsi="Times New Roman" w:cs="Times New Roman"/>
          <w:sz w:val="22"/>
          <w:szCs w:val="22"/>
        </w:rPr>
        <w:t xml:space="preserve"> района Новосибирской области, осуществляющего функции и полномочия учредителя) муниципального бюджетного учреждения </w:t>
      </w:r>
      <w:r w:rsidR="00702B11" w:rsidRPr="00086FB0">
        <w:rPr>
          <w:rFonts w:ascii="Times New Roman" w:hAnsi="Times New Roman" w:cs="Times New Roman"/>
          <w:sz w:val="22"/>
          <w:szCs w:val="22"/>
        </w:rPr>
        <w:t>Убинского</w:t>
      </w:r>
      <w:r w:rsidRPr="00086FB0">
        <w:rPr>
          <w:rFonts w:ascii="Times New Roman" w:hAnsi="Times New Roman" w:cs="Times New Roman"/>
          <w:sz w:val="22"/>
          <w:szCs w:val="22"/>
        </w:rPr>
        <w:t xml:space="preserve"> района Новосибирской области)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именуемый в дальнейшем "Учредитель", в лице ______________________________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086FB0">
        <w:rPr>
          <w:rFonts w:ascii="Times New Roman" w:hAnsi="Times New Roman" w:cs="Times New Roman"/>
          <w:sz w:val="22"/>
          <w:szCs w:val="22"/>
        </w:rPr>
        <w:t>(наименование должности руководителя Учредителя или уполномоченного им лица)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 действующег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</w:t>
      </w:r>
      <w:proofErr w:type="gramStart"/>
      <w:r w:rsidRPr="00086FB0">
        <w:rPr>
          <w:rFonts w:ascii="Times New Roman" w:hAnsi="Times New Roman" w:cs="Times New Roman"/>
          <w:sz w:val="22"/>
          <w:szCs w:val="22"/>
        </w:rPr>
        <w:t>(фамилия, имя, отчество (при наличии) руководителя Учредителя</w:t>
      </w:r>
      <w:proofErr w:type="gramEnd"/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или уполномоченного им лица)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основании 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                  (реквизиты документа, подтверждающего полномочия должностного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с одной стороны, и _______________________________________________________,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                        (наименование </w:t>
      </w:r>
      <w:proofErr w:type="gramStart"/>
      <w:r w:rsidRPr="00086FB0">
        <w:rPr>
          <w:rFonts w:ascii="Times New Roman" w:hAnsi="Times New Roman" w:cs="Times New Roman"/>
          <w:sz w:val="22"/>
          <w:szCs w:val="22"/>
        </w:rPr>
        <w:t>государственного</w:t>
      </w:r>
      <w:proofErr w:type="gramEnd"/>
      <w:r w:rsidRPr="00086FB0">
        <w:rPr>
          <w:rFonts w:ascii="Times New Roman" w:hAnsi="Times New Roman" w:cs="Times New Roman"/>
          <w:sz w:val="22"/>
          <w:szCs w:val="22"/>
        </w:rPr>
        <w:t xml:space="preserve"> бюджетного)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именуемое в дальнейшем "Учреждение", в лице 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086FB0">
        <w:rPr>
          <w:rFonts w:ascii="Times New Roman" w:hAnsi="Times New Roman" w:cs="Times New Roman"/>
          <w:sz w:val="22"/>
          <w:szCs w:val="22"/>
        </w:rPr>
        <w:t>(наименование должности руководителя Учреждения или уполномоченного им лица)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_____________________________________________________, действующег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ей)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</w:t>
      </w:r>
      <w:proofErr w:type="gramStart"/>
      <w:r w:rsidRPr="00086FB0">
        <w:rPr>
          <w:rFonts w:ascii="Times New Roman" w:hAnsi="Times New Roman" w:cs="Times New Roman"/>
          <w:sz w:val="22"/>
          <w:szCs w:val="22"/>
        </w:rPr>
        <w:t>(фамилия, имя, отчество (при наличии) руководителя Учреждения</w:t>
      </w:r>
      <w:proofErr w:type="gramEnd"/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 xml:space="preserve">         или уполномоченного им лица)</w:t>
      </w:r>
    </w:p>
    <w:p w:rsidR="007906C8" w:rsidRPr="00086FB0" w:rsidRDefault="007906C8" w:rsidP="00086FB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на основании ____________________________________________________________,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086FB0">
        <w:rPr>
          <w:rFonts w:ascii="Times New Roman" w:hAnsi="Times New Roman" w:cs="Times New Roman"/>
          <w:sz w:val="22"/>
          <w:szCs w:val="22"/>
        </w:rPr>
        <w:t>(реквизиты учредительного документа)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с  другой стороны, далее именуемые "Стороны", в соответствии с </w:t>
      </w:r>
      <w:hyperlink w:anchor="P220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7.6</w:t>
        </w:r>
      </w:hyperlink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Соглашения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 xml:space="preserve">о предоставлении из бюджета </w:t>
      </w:r>
      <w:r w:rsidR="00702B11" w:rsidRPr="00086FB0">
        <w:rPr>
          <w:rFonts w:ascii="Times New Roman" w:hAnsi="Times New Roman" w:cs="Times New Roman"/>
          <w:sz w:val="28"/>
          <w:szCs w:val="28"/>
        </w:rPr>
        <w:t>Убинского</w:t>
      </w:r>
      <w:r w:rsidRPr="00086F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муниципальному бюджетному учреждению субсидии на иные цели в соответствии с действующим законодательством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Российской Федерации (далее - Соглашение)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086FB0">
        <w:rPr>
          <w:rFonts w:ascii="Times New Roman" w:hAnsi="Times New Roman" w:cs="Times New Roman"/>
          <w:sz w:val="22"/>
          <w:szCs w:val="22"/>
        </w:rPr>
        <w:t>(иные основания для заключения настоящего Дополнительного соглашения)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заключили настоящее Дополнительное соглашение к Соглашению о нижеследующем.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1. Внести в Соглашение следующие изменения &lt;1&gt;: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1.1. В преамбуле &lt;2&gt;: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1.1.1. _______________________________________________________________.</w:t>
      </w:r>
    </w:p>
    <w:p w:rsidR="007906C8" w:rsidRPr="00086FB0" w:rsidRDefault="007906C8" w:rsidP="00086FB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   1.1.2. _______________________________________________________________.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1.2. В разделе I "Предмет соглашения":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1.2.1. Пункт 1.1.1 изложить в следующей редакции: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"1.1.1.  Достижения  результатов проекта/программы________________________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_______________________________________________________________________".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2"/>
          <w:szCs w:val="22"/>
        </w:rPr>
      </w:pPr>
      <w:r w:rsidRPr="00086FB0">
        <w:rPr>
          <w:rFonts w:ascii="Times New Roman" w:hAnsi="Times New Roman"/>
          <w:sz w:val="22"/>
          <w:szCs w:val="22"/>
        </w:rPr>
        <w:t xml:space="preserve">                                                          (наименование регионального проекта)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1.2.2. Пункт 1.1.2 изложить в следующей редакции: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"1.1.2. ____________________________________________________________.".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/>
          <w:sz w:val="22"/>
          <w:szCs w:val="22"/>
        </w:rPr>
      </w:pPr>
      <w:r w:rsidRPr="00086FB0">
        <w:rPr>
          <w:rFonts w:ascii="Times New Roman" w:hAnsi="Times New Roman"/>
          <w:sz w:val="22"/>
          <w:szCs w:val="22"/>
        </w:rPr>
        <w:t>(ина</w:t>
      </w:r>
      <w:proofErr w:type="gramStart"/>
      <w:r w:rsidRPr="00086FB0">
        <w:rPr>
          <w:rFonts w:ascii="Times New Roman" w:hAnsi="Times New Roman"/>
          <w:sz w:val="22"/>
          <w:szCs w:val="22"/>
        </w:rPr>
        <w:t>я(</w:t>
      </w:r>
      <w:proofErr w:type="spellStart"/>
      <w:proofErr w:type="gramEnd"/>
      <w:r w:rsidRPr="00086FB0">
        <w:rPr>
          <w:rFonts w:ascii="Times New Roman" w:hAnsi="Times New Roman"/>
          <w:sz w:val="22"/>
          <w:szCs w:val="22"/>
        </w:rPr>
        <w:t>ые</w:t>
      </w:r>
      <w:proofErr w:type="spellEnd"/>
      <w:r w:rsidRPr="00086FB0">
        <w:rPr>
          <w:rFonts w:ascii="Times New Roman" w:hAnsi="Times New Roman"/>
          <w:sz w:val="22"/>
          <w:szCs w:val="22"/>
        </w:rPr>
        <w:t>) цель(и) предоставления Субсидии(</w:t>
      </w:r>
      <w:proofErr w:type="spellStart"/>
      <w:r w:rsidRPr="00086FB0">
        <w:rPr>
          <w:rFonts w:ascii="Times New Roman" w:hAnsi="Times New Roman"/>
          <w:sz w:val="22"/>
          <w:szCs w:val="22"/>
        </w:rPr>
        <w:t>ий</w:t>
      </w:r>
      <w:proofErr w:type="spellEnd"/>
      <w:r w:rsidRPr="00086FB0">
        <w:rPr>
          <w:rFonts w:ascii="Times New Roman" w:hAnsi="Times New Roman"/>
          <w:sz w:val="22"/>
          <w:szCs w:val="22"/>
        </w:rPr>
        <w:t>) в соответствии</w:t>
      </w:r>
    </w:p>
    <w:p w:rsidR="007906C8" w:rsidRPr="00086FB0" w:rsidRDefault="007906C8" w:rsidP="00086FB0">
      <w:pPr>
        <w:pStyle w:val="ConsPlusNonformat"/>
        <w:jc w:val="center"/>
        <w:rPr>
          <w:rFonts w:ascii="Times New Roman" w:hAnsi="Times New Roman"/>
          <w:sz w:val="22"/>
          <w:szCs w:val="22"/>
        </w:rPr>
      </w:pPr>
      <w:r w:rsidRPr="00086FB0">
        <w:rPr>
          <w:rFonts w:ascii="Times New Roman" w:hAnsi="Times New Roman"/>
          <w:sz w:val="22"/>
          <w:szCs w:val="22"/>
        </w:rPr>
        <w:t>с Порядком предоставления субсидии)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1.3.  В  разделе  II  "Условия  и финансовое обеспечение предоставления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Субсиди</w:t>
      </w:r>
      <w:proofErr w:type="gramStart"/>
      <w:r w:rsidRPr="00086FB0">
        <w:rPr>
          <w:rFonts w:ascii="Times New Roman" w:hAnsi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/>
          <w:sz w:val="28"/>
          <w:szCs w:val="28"/>
        </w:rPr>
        <w:t>)":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1.3.1.   </w:t>
      </w:r>
      <w:proofErr w:type="gramStart"/>
      <w:r w:rsidRPr="00086FB0">
        <w:rPr>
          <w:rFonts w:ascii="Times New Roman" w:hAnsi="Times New Roman"/>
          <w:sz w:val="28"/>
          <w:szCs w:val="28"/>
        </w:rPr>
        <w:t>В    пункте    2.2    слова   "в   размере   ________________(______________</w:t>
      </w:r>
      <w:proofErr w:type="gramEnd"/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2"/>
          <w:szCs w:val="22"/>
        </w:rPr>
      </w:pPr>
      <w:r w:rsidRPr="00086FB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  <w:r w:rsidRPr="00086FB0">
        <w:rPr>
          <w:rFonts w:ascii="Times New Roman" w:hAnsi="Times New Roman"/>
          <w:sz w:val="22"/>
          <w:szCs w:val="22"/>
        </w:rPr>
        <w:t>(сумма цифрами)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_________________________) рублей ____ копеек" заменить словами "в размере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2"/>
          <w:szCs w:val="22"/>
        </w:rPr>
      </w:pPr>
      <w:r w:rsidRPr="00086FB0">
        <w:rPr>
          <w:rFonts w:ascii="Times New Roman" w:hAnsi="Times New Roman"/>
          <w:sz w:val="22"/>
          <w:szCs w:val="22"/>
        </w:rPr>
        <w:t xml:space="preserve">     (сумма прописью)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_________________ (_________________________) рублей _____ копеек".</w:t>
      </w:r>
    </w:p>
    <w:p w:rsidR="007906C8" w:rsidRPr="00086FB0" w:rsidRDefault="007906C8" w:rsidP="00086FB0">
      <w:pPr>
        <w:pStyle w:val="ConsPlusNonformat"/>
        <w:rPr>
          <w:rFonts w:ascii="Times New Roman" w:hAnsi="Times New Roman"/>
          <w:sz w:val="22"/>
          <w:szCs w:val="22"/>
        </w:rPr>
      </w:pPr>
      <w:r w:rsidRPr="00086FB0">
        <w:rPr>
          <w:rFonts w:ascii="Times New Roman" w:hAnsi="Times New Roman"/>
          <w:sz w:val="22"/>
          <w:szCs w:val="22"/>
        </w:rPr>
        <w:t xml:space="preserve">        (сумма цифрами)              (сумма прописью)</w:t>
      </w:r>
    </w:p>
    <w:p w:rsidR="007906C8" w:rsidRPr="00086FB0" w:rsidRDefault="007906C8" w:rsidP="00086FB0">
      <w:pPr>
        <w:pStyle w:val="ConsPlusNormal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1.3.2. В абзаце ______________ пункта 2.2.1 сумму Субсидии в 20___ году</w:t>
      </w:r>
    </w:p>
    <w:p w:rsidR="007906C8" w:rsidRPr="00086FB0" w:rsidRDefault="007906C8" w:rsidP="00086FB0">
      <w:pPr>
        <w:pStyle w:val="ConsPlusNormal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(_______________) (________________) рублей ___ копеек - по коду БК _______</w:t>
      </w:r>
    </w:p>
    <w:p w:rsidR="007906C8" w:rsidRPr="00086FB0" w:rsidRDefault="007906C8" w:rsidP="00086FB0">
      <w:pPr>
        <w:pStyle w:val="ConsPlusNormal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</w:t>
      </w:r>
      <w:r w:rsidRPr="00086FB0">
        <w:rPr>
          <w:rFonts w:ascii="Times New Roman" w:hAnsi="Times New Roman"/>
          <w:szCs w:val="22"/>
        </w:rPr>
        <w:t>(сумма цифрами)              (сумма прописью)</w:t>
      </w:r>
    </w:p>
    <w:p w:rsidR="007906C8" w:rsidRPr="00086FB0" w:rsidRDefault="007906C8" w:rsidP="00086FB0">
      <w:pPr>
        <w:pStyle w:val="ConsPlusNormal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увеличить/уменьшить </w:t>
      </w:r>
      <w:proofErr w:type="gramStart"/>
      <w:r w:rsidRPr="00086FB0">
        <w:rPr>
          <w:rFonts w:ascii="Times New Roman" w:hAnsi="Times New Roman"/>
          <w:sz w:val="28"/>
          <w:szCs w:val="28"/>
        </w:rPr>
        <w:t>на</w:t>
      </w:r>
      <w:proofErr w:type="gramEnd"/>
      <w:r w:rsidRPr="00086FB0">
        <w:rPr>
          <w:rFonts w:ascii="Times New Roman" w:hAnsi="Times New Roman"/>
          <w:sz w:val="28"/>
          <w:szCs w:val="28"/>
        </w:rPr>
        <w:t xml:space="preserve"> __________ (________________) рублей __ копеек &lt;3&gt;.</w:t>
      </w:r>
    </w:p>
    <w:p w:rsidR="007906C8" w:rsidRPr="00086FB0" w:rsidRDefault="007906C8" w:rsidP="00086FB0">
      <w:pPr>
        <w:pStyle w:val="ConsPlusNormal"/>
        <w:rPr>
          <w:rFonts w:ascii="Times New Roman" w:hAnsi="Times New Roman"/>
          <w:szCs w:val="22"/>
        </w:rPr>
      </w:pPr>
      <w:r w:rsidRPr="00086FB0">
        <w:rPr>
          <w:rFonts w:ascii="Times New Roman" w:hAnsi="Times New Roman"/>
          <w:szCs w:val="22"/>
        </w:rPr>
        <w:t xml:space="preserve">                                                  (сумма цифрами)     (сумма прописью)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1.3.3. В абзаце ______________ пункта 2.2.2 сумму Субсидии в 20___ году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(_______________) (_________________________________) рублей ____ копеек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 </w:t>
      </w:r>
      <w:r w:rsidRPr="00086FB0">
        <w:rPr>
          <w:rFonts w:ascii="Times New Roman" w:hAnsi="Times New Roman"/>
          <w:szCs w:val="22"/>
        </w:rPr>
        <w:t>(сумма цифрами)                           (сумма прописью)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увеличить/уменьшить </w:t>
      </w:r>
      <w:proofErr w:type="gramStart"/>
      <w:r w:rsidRPr="00086FB0">
        <w:rPr>
          <w:rFonts w:ascii="Times New Roman" w:hAnsi="Times New Roman"/>
          <w:sz w:val="28"/>
          <w:szCs w:val="28"/>
        </w:rPr>
        <w:t>на</w:t>
      </w:r>
      <w:proofErr w:type="gramEnd"/>
      <w:r w:rsidRPr="00086FB0">
        <w:rPr>
          <w:rFonts w:ascii="Times New Roman" w:hAnsi="Times New Roman"/>
          <w:sz w:val="28"/>
          <w:szCs w:val="28"/>
        </w:rPr>
        <w:t xml:space="preserve"> ________ (______________) рублей ____ копеек &lt;3&gt;.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Cs w:val="22"/>
        </w:rPr>
      </w:pPr>
      <w:r w:rsidRPr="00086FB0">
        <w:rPr>
          <w:rFonts w:ascii="Times New Roman" w:hAnsi="Times New Roman"/>
          <w:szCs w:val="22"/>
        </w:rPr>
        <w:t xml:space="preserve">                                                (сумма цифрами) (сумма прописью)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1.4. В разделе III "Порядок перечисления Субсиди</w:t>
      </w:r>
      <w:proofErr w:type="gramStart"/>
      <w:r w:rsidRPr="00086FB0">
        <w:rPr>
          <w:rFonts w:ascii="Times New Roman" w:hAnsi="Times New Roman"/>
          <w:sz w:val="28"/>
          <w:szCs w:val="28"/>
        </w:rPr>
        <w:t>и(</w:t>
      </w:r>
      <w:proofErr w:type="spellStart"/>
      <w:proofErr w:type="gramEnd"/>
      <w:r w:rsidRPr="00086FB0">
        <w:rPr>
          <w:rFonts w:ascii="Times New Roman" w:hAnsi="Times New Roman"/>
          <w:sz w:val="28"/>
          <w:szCs w:val="28"/>
        </w:rPr>
        <w:t>ий</w:t>
      </w:r>
      <w:proofErr w:type="spellEnd"/>
      <w:r w:rsidRPr="00086FB0">
        <w:rPr>
          <w:rFonts w:ascii="Times New Roman" w:hAnsi="Times New Roman"/>
          <w:sz w:val="28"/>
          <w:szCs w:val="28"/>
        </w:rPr>
        <w:t>)":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</w:t>
      </w:r>
      <w:r w:rsidR="00702B11" w:rsidRPr="00086FB0">
        <w:rPr>
          <w:rFonts w:ascii="Times New Roman" w:hAnsi="Times New Roman"/>
          <w:sz w:val="28"/>
          <w:szCs w:val="28"/>
        </w:rPr>
        <w:t xml:space="preserve">   1.4.1. В пункте 3.1. слова "№</w:t>
      </w:r>
      <w:r w:rsidRPr="00086FB0">
        <w:rPr>
          <w:rFonts w:ascii="Times New Roman" w:hAnsi="Times New Roman"/>
          <w:sz w:val="28"/>
          <w:szCs w:val="28"/>
        </w:rPr>
        <w:t xml:space="preserve"> ________________________________________"</w:t>
      </w:r>
    </w:p>
    <w:p w:rsidR="007906C8" w:rsidRPr="00086FB0" w:rsidRDefault="00702B11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заменить словами "№</w:t>
      </w:r>
      <w:r w:rsidR="007906C8" w:rsidRPr="00086FB0">
        <w:rPr>
          <w:rFonts w:ascii="Times New Roman" w:hAnsi="Times New Roman"/>
          <w:sz w:val="28"/>
          <w:szCs w:val="28"/>
        </w:rPr>
        <w:t xml:space="preserve"> _______________________________________________", слова "</w:t>
      </w:r>
      <w:proofErr w:type="gramStart"/>
      <w:r w:rsidR="007906C8" w:rsidRPr="00086FB0">
        <w:rPr>
          <w:rFonts w:ascii="Times New Roman" w:hAnsi="Times New Roman"/>
          <w:sz w:val="28"/>
          <w:szCs w:val="28"/>
        </w:rPr>
        <w:t>в</w:t>
      </w:r>
      <w:proofErr w:type="gramEnd"/>
      <w:r w:rsidR="007906C8" w:rsidRPr="00086FB0">
        <w:rPr>
          <w:rFonts w:ascii="Times New Roman" w:hAnsi="Times New Roman"/>
          <w:sz w:val="28"/>
          <w:szCs w:val="28"/>
        </w:rPr>
        <w:t xml:space="preserve"> ________________," заменить словами "в _______________________".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1.5. В разделе IV "Взаимодействие Сторон":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1.5.1. В пункте 4.1.5 слова "не позднее ______ рабочих дней" заменить словами "не позднее ______ рабочих дней".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1.5.2. В пункте 4.1.6 слова "не позднее ______ рабочих дней" заменить словами "не позднее ______ рабочих дней".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1.5.3. В пункте 4.3.5 слова "не позднее ______ рабочих дней" заменить словами "не позднее ______ рабочих дней".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    1.5.4.  В  пункте 4.3.6 слова "не позднее ______ рабочих дней" заменить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 xml:space="preserve">словами "не позднее ____ рабочих дней", слова "за </w:t>
      </w:r>
      <w:proofErr w:type="gramStart"/>
      <w:r w:rsidRPr="00086FB0">
        <w:rPr>
          <w:rFonts w:ascii="Times New Roman" w:hAnsi="Times New Roman"/>
          <w:sz w:val="28"/>
          <w:szCs w:val="28"/>
        </w:rPr>
        <w:t>отч</w:t>
      </w:r>
      <w:r w:rsidR="004B6CB3">
        <w:rPr>
          <w:rFonts w:ascii="Times New Roman" w:hAnsi="Times New Roman"/>
          <w:sz w:val="28"/>
          <w:szCs w:val="28"/>
        </w:rPr>
        <w:t>ё</w:t>
      </w:r>
      <w:r w:rsidRPr="00086FB0">
        <w:rPr>
          <w:rFonts w:ascii="Times New Roman" w:hAnsi="Times New Roman"/>
          <w:sz w:val="28"/>
          <w:szCs w:val="28"/>
        </w:rPr>
        <w:t>тным</w:t>
      </w:r>
      <w:proofErr w:type="gramEnd"/>
      <w:r w:rsidRPr="00086FB0">
        <w:rPr>
          <w:rFonts w:ascii="Times New Roman" w:hAnsi="Times New Roman"/>
          <w:sz w:val="28"/>
          <w:szCs w:val="28"/>
        </w:rPr>
        <w:t xml:space="preserve"> _______________,"</w:t>
      </w:r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/>
          <w:szCs w:val="22"/>
        </w:rPr>
      </w:pPr>
      <w:r w:rsidRPr="00086FB0">
        <w:rPr>
          <w:rFonts w:ascii="Times New Roman" w:hAnsi="Times New Roman"/>
          <w:szCs w:val="22"/>
        </w:rPr>
        <w:t xml:space="preserve"> </w:t>
      </w:r>
      <w:proofErr w:type="gramStart"/>
      <w:r w:rsidRPr="00086FB0">
        <w:rPr>
          <w:rFonts w:ascii="Times New Roman" w:hAnsi="Times New Roman"/>
          <w:szCs w:val="22"/>
        </w:rPr>
        <w:t>(месяцем, кварталом,</w:t>
      </w:r>
      <w:proofErr w:type="gramEnd"/>
    </w:p>
    <w:p w:rsidR="007906C8" w:rsidRPr="00086FB0" w:rsidRDefault="007906C8" w:rsidP="00086FB0">
      <w:pPr>
        <w:pStyle w:val="ConsPlusNormal"/>
        <w:jc w:val="right"/>
        <w:rPr>
          <w:rFonts w:ascii="Times New Roman" w:hAnsi="Times New Roman"/>
          <w:szCs w:val="22"/>
        </w:rPr>
      </w:pPr>
      <w:r w:rsidRPr="00086FB0">
        <w:rPr>
          <w:rFonts w:ascii="Times New Roman" w:hAnsi="Times New Roman"/>
          <w:szCs w:val="22"/>
        </w:rPr>
        <w:t>годом)</w:t>
      </w:r>
    </w:p>
    <w:p w:rsidR="007906C8" w:rsidRPr="00086FB0" w:rsidRDefault="004B6CB3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заменить словами "</w:t>
      </w:r>
      <w:proofErr w:type="gramStart"/>
      <w:r>
        <w:rPr>
          <w:rFonts w:ascii="Times New Roman" w:hAnsi="Times New Roman"/>
          <w:sz w:val="28"/>
          <w:szCs w:val="28"/>
        </w:rPr>
        <w:t>за</w:t>
      </w:r>
      <w:proofErr w:type="gramEnd"/>
      <w:r>
        <w:rPr>
          <w:rFonts w:ascii="Times New Roman" w:hAnsi="Times New Roman"/>
          <w:sz w:val="28"/>
          <w:szCs w:val="28"/>
        </w:rPr>
        <w:t xml:space="preserve"> отчё</w:t>
      </w:r>
      <w:r w:rsidR="007906C8" w:rsidRPr="00086FB0">
        <w:rPr>
          <w:rFonts w:ascii="Times New Roman" w:hAnsi="Times New Roman"/>
          <w:sz w:val="28"/>
          <w:szCs w:val="28"/>
        </w:rPr>
        <w:t>тным ________________________________________,".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Cs w:val="22"/>
        </w:rPr>
      </w:pPr>
      <w:r w:rsidRPr="00086FB0">
        <w:rPr>
          <w:rFonts w:ascii="Times New Roman" w:hAnsi="Times New Roman"/>
          <w:szCs w:val="22"/>
        </w:rPr>
        <w:t xml:space="preserve">                                                                                                (месяцем, кварталом, годом)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1.6. Иные положения по настоящему Дополнительному соглашению &lt;4&gt;: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1.6.1. _______________________________________________________________.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1.6.2. _______________________________________________________________.</w:t>
      </w:r>
    </w:p>
    <w:p w:rsidR="007906C8" w:rsidRPr="00086FB0" w:rsidRDefault="007906C8" w:rsidP="00086FB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86FB0">
        <w:rPr>
          <w:rFonts w:ascii="Times New Roman" w:hAnsi="Times New Roman"/>
          <w:sz w:val="28"/>
          <w:szCs w:val="28"/>
        </w:rPr>
        <w:t>1.7. Раздел VIII "Платежные реквизиты Сторон" изложить в следующей редакции:</w:t>
      </w: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"VIII. Платежные реквизиты Сторон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67"/>
        <w:gridCol w:w="4252"/>
      </w:tblGrid>
      <w:tr w:rsidR="007906C8" w:rsidRPr="00086FB0" w:rsidTr="007906C8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Учредителя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7906C8" w:rsidRPr="00086FB0" w:rsidTr="007906C8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Учредителя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15" w:history="1">
              <w:r w:rsidRPr="00086FB0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7906C8" w:rsidRPr="00086FB0" w:rsidTr="007906C8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7906C8" w:rsidRPr="00086FB0" w:rsidTr="007906C8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7906C8" w:rsidRPr="00086FB0" w:rsidTr="007906C8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БИК,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 (наименование кредитной организации),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7906C8" w:rsidRPr="00086FB0" w:rsidRDefault="007906C8" w:rsidP="00086F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счет, лицевой счет</w:t>
            </w:r>
          </w:p>
        </w:tc>
      </w:tr>
    </w:tbl>
    <w:p w:rsidR="007906C8" w:rsidRPr="00086FB0" w:rsidRDefault="007906C8" w:rsidP="00086F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 ".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02B11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1.8. Приложение 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 к Соглашению изложить в редакции согласно приложению </w:t>
      </w:r>
      <w:r w:rsidRPr="00086FB0">
        <w:rPr>
          <w:rFonts w:ascii="Times New Roman" w:hAnsi="Times New Roman" w:cs="Times New Roman"/>
          <w:sz w:val="28"/>
          <w:szCs w:val="28"/>
        </w:rPr>
        <w:t>№</w:t>
      </w:r>
      <w:r w:rsidR="007906C8" w:rsidRPr="00086FB0">
        <w:rPr>
          <w:rFonts w:ascii="Times New Roman" w:hAnsi="Times New Roman" w:cs="Times New Roman"/>
          <w:sz w:val="28"/>
          <w:szCs w:val="28"/>
        </w:rPr>
        <w:t xml:space="preserve"> ______ к настоящему Дополнительному соглашению, которое является его неотъемлемой частью.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1.9. Дополнить приложением </w:t>
      </w:r>
      <w:r w:rsidR="00702B11" w:rsidRPr="00086FB0">
        <w:rPr>
          <w:rFonts w:ascii="Times New Roman" w:hAnsi="Times New Roman" w:cs="Times New Roman"/>
          <w:sz w:val="28"/>
          <w:szCs w:val="28"/>
        </w:rPr>
        <w:t>№ ______ согласно приложению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настоящему Дополнительному соглашению, которое является его неотъемлемой частью.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1.10.</w:t>
      </w:r>
      <w:r w:rsidR="00702B11" w:rsidRPr="00086FB0">
        <w:rPr>
          <w:rFonts w:ascii="Times New Roman" w:hAnsi="Times New Roman" w:cs="Times New Roman"/>
          <w:sz w:val="28"/>
          <w:szCs w:val="28"/>
        </w:rPr>
        <w:t xml:space="preserve"> внести изменения в приложение 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Соглашению в редакции согласно приложению </w:t>
      </w:r>
      <w:r w:rsidR="00702B11" w:rsidRPr="00086FB0">
        <w:rPr>
          <w:rFonts w:ascii="Times New Roman" w:hAnsi="Times New Roman" w:cs="Times New Roman"/>
          <w:sz w:val="28"/>
          <w:szCs w:val="28"/>
        </w:rPr>
        <w:t>№</w:t>
      </w:r>
      <w:r w:rsidRPr="00086FB0">
        <w:rPr>
          <w:rFonts w:ascii="Times New Roman" w:hAnsi="Times New Roman" w:cs="Times New Roman"/>
          <w:sz w:val="28"/>
          <w:szCs w:val="28"/>
        </w:rPr>
        <w:t xml:space="preserve"> ______ к настоящему Дополнительному соглашению, которое является его неотъемлемой частью.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2. Настоящее Дополнительное соглашение является неотъемлемой частью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 xml:space="preserve">3. Настоящее Дополнительное соглашение вступает в силу 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его подписания лицами, имеющими право действовать от имени каждой из Сторон, и действует до полного исполнения Сторонами своих обязательств по настоящему Соглашению.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lastRenderedPageBreak/>
        <w:t>4. Условия Соглашения, не затронутые настоящим Дополнительным соглашением, остаются неизменными.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5. Настоящее Дополнительное соглашение составлено в двух экземплярах, имеющих одинаковую юридическую силу, на ______ листах каждое (включая приложения), по одному экземпляру для каждой Стороны Соглашения.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6. Подписи Сторон: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3118"/>
        <w:gridCol w:w="1417"/>
        <w:gridCol w:w="3118"/>
      </w:tblGrid>
      <w:tr w:rsidR="007906C8" w:rsidRPr="00086FB0" w:rsidTr="007906C8">
        <w:tc>
          <w:tcPr>
            <w:tcW w:w="4535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Учредителя</w:t>
            </w:r>
          </w:p>
        </w:tc>
        <w:tc>
          <w:tcPr>
            <w:tcW w:w="4535" w:type="dxa"/>
            <w:gridSpan w:val="2"/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 &lt;5&gt;</w:t>
            </w:r>
          </w:p>
        </w:tc>
      </w:tr>
      <w:tr w:rsidR="007906C8" w:rsidRPr="00086FB0" w:rsidTr="007906C8">
        <w:tblPrEx>
          <w:tblBorders>
            <w:insideV w:val="none" w:sz="0" w:space="0" w:color="auto"/>
          </w:tblBorders>
        </w:tblPrEx>
        <w:tc>
          <w:tcPr>
            <w:tcW w:w="1417" w:type="dxa"/>
            <w:tcBorders>
              <w:left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118" w:type="dxa"/>
            <w:tcBorders>
              <w:left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/____________________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(Ф.И.О.)</w:t>
            </w:r>
          </w:p>
        </w:tc>
        <w:tc>
          <w:tcPr>
            <w:tcW w:w="1417" w:type="dxa"/>
            <w:tcBorders>
              <w:left w:val="single" w:sz="4" w:space="0" w:color="auto"/>
              <w:right w:val="nil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118" w:type="dxa"/>
            <w:tcBorders>
              <w:left w:val="nil"/>
              <w:right w:val="single" w:sz="4" w:space="0" w:color="auto"/>
            </w:tcBorders>
          </w:tcPr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6FB0">
              <w:rPr>
                <w:rFonts w:ascii="Times New Roman" w:hAnsi="Times New Roman" w:cs="Times New Roman"/>
                <w:sz w:val="28"/>
                <w:szCs w:val="28"/>
              </w:rPr>
              <w:t>/____________________</w:t>
            </w:r>
          </w:p>
          <w:p w:rsidR="007906C8" w:rsidRPr="00086FB0" w:rsidRDefault="007906C8" w:rsidP="00086FB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86FB0">
              <w:rPr>
                <w:rFonts w:ascii="Times New Roman" w:hAnsi="Times New Roman" w:cs="Times New Roman"/>
                <w:szCs w:val="22"/>
              </w:rPr>
              <w:t>(Ф.И.О.)</w:t>
            </w:r>
          </w:p>
        </w:tc>
      </w:tr>
    </w:tbl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&lt;1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П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ри оформлении Дополнительного соглашения к Соглашению используются пункты настоящего Дополнительного соглашения к Типовой форме соглашения, соответствующие пунктам и (или) разделам Соглашения, в которые вносятся изменения.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&lt;2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П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ри внесении изменений в преамбулу Соглашения в том числе могут быть изменены наименование Соглашения, сведения о месте заключения Соглашения и дате его подписания.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&lt;3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казываются изменения сумм, подлежащих перечислению: со знаком "плюс" при их увеличении и со знаком "минус" при их уменьшении.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&lt;4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У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>казываются иные конкретные положения (при наличии).</w:t>
      </w:r>
    </w:p>
    <w:p w:rsidR="007906C8" w:rsidRPr="00086FB0" w:rsidRDefault="007906C8" w:rsidP="00086F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6FB0">
        <w:rPr>
          <w:rFonts w:ascii="Times New Roman" w:hAnsi="Times New Roman" w:cs="Times New Roman"/>
          <w:sz w:val="28"/>
          <w:szCs w:val="28"/>
        </w:rPr>
        <w:t>&lt;5</w:t>
      </w:r>
      <w:proofErr w:type="gramStart"/>
      <w:r w:rsidRPr="00086FB0">
        <w:rPr>
          <w:rFonts w:ascii="Times New Roman" w:hAnsi="Times New Roman" w:cs="Times New Roman"/>
          <w:sz w:val="28"/>
          <w:szCs w:val="28"/>
        </w:rPr>
        <w:t>&gt; В</w:t>
      </w:r>
      <w:proofErr w:type="gramEnd"/>
      <w:r w:rsidRPr="00086FB0">
        <w:rPr>
          <w:rFonts w:ascii="Times New Roman" w:hAnsi="Times New Roman" w:cs="Times New Roman"/>
          <w:sz w:val="28"/>
          <w:szCs w:val="28"/>
        </w:rPr>
        <w:t xml:space="preserve"> случае, предусмотренном </w:t>
      </w:r>
      <w:hyperlink w:anchor="P213" w:history="1">
        <w:r w:rsidRPr="00086FB0">
          <w:rPr>
            <w:rFonts w:ascii="Times New Roman" w:hAnsi="Times New Roman" w:cs="Times New Roman"/>
            <w:sz w:val="28"/>
            <w:szCs w:val="28"/>
          </w:rPr>
          <w:t>пунктом 7.1.1</w:t>
        </w:r>
      </w:hyperlink>
      <w:r w:rsidRPr="00086FB0">
        <w:rPr>
          <w:rFonts w:ascii="Times New Roman" w:hAnsi="Times New Roman" w:cs="Times New Roman"/>
          <w:sz w:val="28"/>
          <w:szCs w:val="28"/>
        </w:rPr>
        <w:t xml:space="preserve"> Соглашения, Дополнительное соглашение подписывает председатель ликвидационной комиссии.</w:t>
      </w:r>
    </w:p>
    <w:p w:rsidR="007906C8" w:rsidRPr="00086FB0" w:rsidRDefault="007906C8" w:rsidP="00086FB0">
      <w:pPr>
        <w:rPr>
          <w:sz w:val="28"/>
          <w:szCs w:val="28"/>
        </w:rPr>
      </w:pPr>
    </w:p>
    <w:p w:rsidR="001100E6" w:rsidRPr="00086FB0" w:rsidRDefault="001100E6" w:rsidP="00086FB0">
      <w:pPr>
        <w:ind w:firstLine="720"/>
        <w:jc w:val="both"/>
        <w:rPr>
          <w:sz w:val="28"/>
        </w:rPr>
      </w:pPr>
    </w:p>
    <w:sectPr w:rsidR="001100E6" w:rsidRPr="00086FB0" w:rsidSect="008C0554">
      <w:headerReference w:type="even" r:id="rId16"/>
      <w:pgSz w:w="11906" w:h="16838" w:code="9"/>
      <w:pgMar w:top="1134" w:right="567" w:bottom="1134" w:left="1134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5EF" w:rsidRDefault="00C165EF">
      <w:r>
        <w:separator/>
      </w:r>
    </w:p>
  </w:endnote>
  <w:endnote w:type="continuationSeparator" w:id="0">
    <w:p w:rsidR="00C165EF" w:rsidRDefault="00C16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5EF" w:rsidRDefault="00C165EF">
      <w:r>
        <w:separator/>
      </w:r>
    </w:p>
  </w:footnote>
  <w:footnote w:type="continuationSeparator" w:id="0">
    <w:p w:rsidR="00C165EF" w:rsidRDefault="00C165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D89" w:rsidRDefault="00792D89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</w:p>
  <w:p w:rsidR="00792D89" w:rsidRDefault="00792D8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327C706A"/>
    <w:multiLevelType w:val="hybridMultilevel"/>
    <w:tmpl w:val="94B2F800"/>
    <w:lvl w:ilvl="0" w:tplc="8BEC3D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2B0505C"/>
    <w:multiLevelType w:val="multilevel"/>
    <w:tmpl w:val="A4DE7AE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8"/>
        <w:szCs w:val="28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0"/>
        <w:szCs w:val="20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3061EE9"/>
    <w:multiLevelType w:val="multilevel"/>
    <w:tmpl w:val="4C4C6796"/>
    <w:lvl w:ilvl="0">
      <w:start w:val="4"/>
      <w:numFmt w:val="decimal"/>
      <w:lvlText w:val="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2"/>
  </w:num>
  <w:num w:numId="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4"/>
  </w:num>
  <w:num w:numId="25">
    <w:abstractNumId w:val="5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442B"/>
    <w:rsid w:val="00000632"/>
    <w:rsid w:val="0001088E"/>
    <w:rsid w:val="00010BA0"/>
    <w:rsid w:val="0001571D"/>
    <w:rsid w:val="00043165"/>
    <w:rsid w:val="00086FB0"/>
    <w:rsid w:val="000C21D7"/>
    <w:rsid w:val="000C2669"/>
    <w:rsid w:val="000D3360"/>
    <w:rsid w:val="001100E6"/>
    <w:rsid w:val="00125027"/>
    <w:rsid w:val="00153A2F"/>
    <w:rsid w:val="001670E9"/>
    <w:rsid w:val="001768A0"/>
    <w:rsid w:val="0019757C"/>
    <w:rsid w:val="001B1BB7"/>
    <w:rsid w:val="001B6F30"/>
    <w:rsid w:val="001D7204"/>
    <w:rsid w:val="0022457F"/>
    <w:rsid w:val="00230681"/>
    <w:rsid w:val="00231357"/>
    <w:rsid w:val="00244A9A"/>
    <w:rsid w:val="00262E05"/>
    <w:rsid w:val="002734EB"/>
    <w:rsid w:val="00285E7D"/>
    <w:rsid w:val="002A6906"/>
    <w:rsid w:val="002A6952"/>
    <w:rsid w:val="002B2E78"/>
    <w:rsid w:val="002D4F0A"/>
    <w:rsid w:val="002E282E"/>
    <w:rsid w:val="002F1645"/>
    <w:rsid w:val="003308AC"/>
    <w:rsid w:val="00344C0B"/>
    <w:rsid w:val="003508DF"/>
    <w:rsid w:val="00354F6C"/>
    <w:rsid w:val="00364961"/>
    <w:rsid w:val="00365EFD"/>
    <w:rsid w:val="0036613C"/>
    <w:rsid w:val="00381DE0"/>
    <w:rsid w:val="003A5F11"/>
    <w:rsid w:val="00400125"/>
    <w:rsid w:val="00423BE4"/>
    <w:rsid w:val="0042767A"/>
    <w:rsid w:val="00430756"/>
    <w:rsid w:val="00445BF4"/>
    <w:rsid w:val="00452431"/>
    <w:rsid w:val="00457E63"/>
    <w:rsid w:val="004616C4"/>
    <w:rsid w:val="00461734"/>
    <w:rsid w:val="004822B6"/>
    <w:rsid w:val="004838C2"/>
    <w:rsid w:val="004901BA"/>
    <w:rsid w:val="004B11F2"/>
    <w:rsid w:val="004B6CB3"/>
    <w:rsid w:val="004C0D2B"/>
    <w:rsid w:val="004D47EF"/>
    <w:rsid w:val="00507FD3"/>
    <w:rsid w:val="0051632E"/>
    <w:rsid w:val="00522AF2"/>
    <w:rsid w:val="005468B0"/>
    <w:rsid w:val="005601AE"/>
    <w:rsid w:val="00564831"/>
    <w:rsid w:val="00571549"/>
    <w:rsid w:val="0059545A"/>
    <w:rsid w:val="005A5BCD"/>
    <w:rsid w:val="005C2520"/>
    <w:rsid w:val="005D517A"/>
    <w:rsid w:val="005F0022"/>
    <w:rsid w:val="005F4B89"/>
    <w:rsid w:val="00602101"/>
    <w:rsid w:val="00611EFE"/>
    <w:rsid w:val="00643A57"/>
    <w:rsid w:val="00662551"/>
    <w:rsid w:val="00667F53"/>
    <w:rsid w:val="00672FF1"/>
    <w:rsid w:val="00686958"/>
    <w:rsid w:val="006918EE"/>
    <w:rsid w:val="0069690C"/>
    <w:rsid w:val="006A29AB"/>
    <w:rsid w:val="006A637E"/>
    <w:rsid w:val="006C29E8"/>
    <w:rsid w:val="006C4230"/>
    <w:rsid w:val="006E6D6E"/>
    <w:rsid w:val="00702B11"/>
    <w:rsid w:val="00716870"/>
    <w:rsid w:val="00735DDD"/>
    <w:rsid w:val="00753060"/>
    <w:rsid w:val="007667AA"/>
    <w:rsid w:val="007906C8"/>
    <w:rsid w:val="00792D89"/>
    <w:rsid w:val="00795795"/>
    <w:rsid w:val="007A16EC"/>
    <w:rsid w:val="007A5439"/>
    <w:rsid w:val="007D540B"/>
    <w:rsid w:val="007D5E82"/>
    <w:rsid w:val="007D645C"/>
    <w:rsid w:val="00807F91"/>
    <w:rsid w:val="00816CCA"/>
    <w:rsid w:val="008269DF"/>
    <w:rsid w:val="00851980"/>
    <w:rsid w:val="008706BC"/>
    <w:rsid w:val="008B51CB"/>
    <w:rsid w:val="008C0554"/>
    <w:rsid w:val="008C4B2A"/>
    <w:rsid w:val="008C7AEB"/>
    <w:rsid w:val="008E604A"/>
    <w:rsid w:val="008E72AD"/>
    <w:rsid w:val="0090291A"/>
    <w:rsid w:val="00914028"/>
    <w:rsid w:val="0095002F"/>
    <w:rsid w:val="009672A2"/>
    <w:rsid w:val="00971032"/>
    <w:rsid w:val="0098237E"/>
    <w:rsid w:val="009902EA"/>
    <w:rsid w:val="009B7425"/>
    <w:rsid w:val="009D442B"/>
    <w:rsid w:val="00A3471D"/>
    <w:rsid w:val="00A540D1"/>
    <w:rsid w:val="00A54C21"/>
    <w:rsid w:val="00A67263"/>
    <w:rsid w:val="00A76E62"/>
    <w:rsid w:val="00A96749"/>
    <w:rsid w:val="00A97B00"/>
    <w:rsid w:val="00AA6963"/>
    <w:rsid w:val="00AA7193"/>
    <w:rsid w:val="00AB2D01"/>
    <w:rsid w:val="00AD0457"/>
    <w:rsid w:val="00AD2CDE"/>
    <w:rsid w:val="00AF2D70"/>
    <w:rsid w:val="00B03B9E"/>
    <w:rsid w:val="00B03C81"/>
    <w:rsid w:val="00B108F4"/>
    <w:rsid w:val="00B17B99"/>
    <w:rsid w:val="00B611A0"/>
    <w:rsid w:val="00B80318"/>
    <w:rsid w:val="00B92BBC"/>
    <w:rsid w:val="00BA2817"/>
    <w:rsid w:val="00BA302D"/>
    <w:rsid w:val="00BB105D"/>
    <w:rsid w:val="00BC4E38"/>
    <w:rsid w:val="00BD2EEC"/>
    <w:rsid w:val="00BD36C5"/>
    <w:rsid w:val="00C069CB"/>
    <w:rsid w:val="00C165EF"/>
    <w:rsid w:val="00C1790D"/>
    <w:rsid w:val="00C347E5"/>
    <w:rsid w:val="00C4607B"/>
    <w:rsid w:val="00C9223A"/>
    <w:rsid w:val="00C96AF6"/>
    <w:rsid w:val="00CC482C"/>
    <w:rsid w:val="00CD73B8"/>
    <w:rsid w:val="00CE2FA3"/>
    <w:rsid w:val="00D036BB"/>
    <w:rsid w:val="00D05C2F"/>
    <w:rsid w:val="00D119DA"/>
    <w:rsid w:val="00D16ED3"/>
    <w:rsid w:val="00D35F18"/>
    <w:rsid w:val="00D514EC"/>
    <w:rsid w:val="00D63265"/>
    <w:rsid w:val="00D70CBD"/>
    <w:rsid w:val="00D93BEB"/>
    <w:rsid w:val="00DC0226"/>
    <w:rsid w:val="00DF49A3"/>
    <w:rsid w:val="00DF53B8"/>
    <w:rsid w:val="00E05C9A"/>
    <w:rsid w:val="00E31A65"/>
    <w:rsid w:val="00E5725B"/>
    <w:rsid w:val="00E611C6"/>
    <w:rsid w:val="00E664D3"/>
    <w:rsid w:val="00E704EC"/>
    <w:rsid w:val="00EA1248"/>
    <w:rsid w:val="00EC7325"/>
    <w:rsid w:val="00ED06D3"/>
    <w:rsid w:val="00EE7A15"/>
    <w:rsid w:val="00F23B67"/>
    <w:rsid w:val="00F31999"/>
    <w:rsid w:val="00F53674"/>
    <w:rsid w:val="00F57B36"/>
    <w:rsid w:val="00F808DE"/>
    <w:rsid w:val="00F96207"/>
    <w:rsid w:val="00FC7EC9"/>
    <w:rsid w:val="00FE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790D"/>
  </w:style>
  <w:style w:type="paragraph" w:styleId="1">
    <w:name w:val="heading 1"/>
    <w:basedOn w:val="a"/>
    <w:next w:val="a"/>
    <w:qFormat/>
    <w:rsid w:val="00C1790D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1790D"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1790D"/>
    <w:pPr>
      <w:jc w:val="both"/>
    </w:pPr>
    <w:rPr>
      <w:sz w:val="24"/>
    </w:rPr>
  </w:style>
  <w:style w:type="paragraph" w:styleId="a4">
    <w:name w:val="header"/>
    <w:basedOn w:val="a"/>
    <w:link w:val="a5"/>
    <w:uiPriority w:val="99"/>
    <w:rsid w:val="00C1790D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C1790D"/>
  </w:style>
  <w:style w:type="paragraph" w:styleId="a7">
    <w:name w:val="footer"/>
    <w:basedOn w:val="a"/>
    <w:link w:val="a8"/>
    <w:uiPriority w:val="99"/>
    <w:rsid w:val="00C1790D"/>
    <w:pPr>
      <w:tabs>
        <w:tab w:val="center" w:pos="4153"/>
        <w:tab w:val="right" w:pos="8306"/>
      </w:tabs>
    </w:pPr>
  </w:style>
  <w:style w:type="paragraph" w:styleId="a9">
    <w:name w:val="Balloon Text"/>
    <w:basedOn w:val="a"/>
    <w:link w:val="aa"/>
    <w:rsid w:val="009D442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9D442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507FD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507FD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7906C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Cell">
    <w:name w:val="ConsPlusCell"/>
    <w:rsid w:val="007906C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7906C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Page">
    <w:name w:val="ConsPlusTitlePage"/>
    <w:rsid w:val="007906C8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7906C8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7906C8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b">
    <w:name w:val="Основной текст_"/>
    <w:basedOn w:val="a0"/>
    <w:link w:val="4"/>
    <w:rsid w:val="007906C8"/>
    <w:rPr>
      <w:spacing w:val="6"/>
      <w:shd w:val="clear" w:color="auto" w:fill="FFFFFF"/>
    </w:rPr>
  </w:style>
  <w:style w:type="paragraph" w:customStyle="1" w:styleId="4">
    <w:name w:val="Основной текст4"/>
    <w:basedOn w:val="a"/>
    <w:link w:val="ab"/>
    <w:rsid w:val="007906C8"/>
    <w:pPr>
      <w:widowControl w:val="0"/>
      <w:shd w:val="clear" w:color="auto" w:fill="FFFFFF"/>
      <w:spacing w:after="60" w:line="0" w:lineRule="atLeast"/>
      <w:ind w:hanging="280"/>
    </w:pPr>
    <w:rPr>
      <w:spacing w:val="6"/>
    </w:rPr>
  </w:style>
  <w:style w:type="character" w:customStyle="1" w:styleId="a5">
    <w:name w:val="Верхний колонтитул Знак"/>
    <w:basedOn w:val="a0"/>
    <w:link w:val="a4"/>
    <w:uiPriority w:val="99"/>
    <w:rsid w:val="007906C8"/>
  </w:style>
  <w:style w:type="character" w:customStyle="1" w:styleId="a8">
    <w:name w:val="Нижний колонтитул Знак"/>
    <w:basedOn w:val="a0"/>
    <w:link w:val="a7"/>
    <w:uiPriority w:val="99"/>
    <w:rsid w:val="007906C8"/>
  </w:style>
  <w:style w:type="character" w:customStyle="1" w:styleId="ac">
    <w:name w:val="Оглавление_"/>
    <w:basedOn w:val="a0"/>
    <w:link w:val="ad"/>
    <w:rsid w:val="007906C8"/>
    <w:rPr>
      <w:spacing w:val="6"/>
      <w:shd w:val="clear" w:color="auto" w:fill="FFFFFF"/>
    </w:rPr>
  </w:style>
  <w:style w:type="paragraph" w:customStyle="1" w:styleId="ad">
    <w:name w:val="Оглавление"/>
    <w:basedOn w:val="a"/>
    <w:link w:val="ac"/>
    <w:rsid w:val="007906C8"/>
    <w:pPr>
      <w:widowControl w:val="0"/>
      <w:shd w:val="clear" w:color="auto" w:fill="FFFFFF"/>
      <w:spacing w:line="0" w:lineRule="atLeast"/>
      <w:ind w:hanging="300"/>
      <w:jc w:val="both"/>
    </w:pPr>
    <w:rPr>
      <w:spacing w:val="6"/>
    </w:rPr>
  </w:style>
  <w:style w:type="paragraph" w:styleId="ae">
    <w:name w:val="List Paragraph"/>
    <w:basedOn w:val="a"/>
    <w:uiPriority w:val="34"/>
    <w:qFormat/>
    <w:rsid w:val="00E704EC"/>
    <w:pPr>
      <w:ind w:left="720" w:firstLine="709"/>
      <w:contextualSpacing/>
      <w:jc w:val="both"/>
    </w:pPr>
    <w:rPr>
      <w:rFonts w:eastAsiaTheme="minorHAnsi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9">
    <w:name w:val="Balloon Text"/>
    <w:basedOn w:val="a"/>
    <w:link w:val="aa"/>
    <w:rsid w:val="009D442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9D44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3682BB3DA95D771AD6C642017B6DBBB6A3440DCBD69FC4D69760D67B75DD964FCEB2C3A57C5AE8CBACFF2DB9DsCu7J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3682BB3DA95D771AD6C642017B6DBBB6A3440DCBD69FC4D69760D67B75DD964EEEB743655CDB98CBCDAA48ADB925DBD91EAEF25473936D9s3uAJ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3682BB3DA95D771AD6C642017B6DBBB6A3440DCBD69FC4D69760D67B75DD964FCEB2C3A57C5AE8CBACFF2DB9DsCu7J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3682BB3DA95D771AD6C642017B6DBBB683648D0B96DFC4D69760D67B75DD964FCEB2C3A57C5AE8CBACFF2DB9DsCu7J" TargetMode="External"/><Relationship Id="rId10" Type="http://schemas.openxmlformats.org/officeDocument/2006/relationships/hyperlink" Target="consultantplus://offline/ref=E3682BB3DA95D771AD6C642017B6DBBB6A3440DCBD69FC4D69760D67B75DD964EEEB743655CDB98CBCDAA48ADB925DBD91EAEF25473936D9s3uA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3682BB3DA95D771AD6C642017B6DBBB683648D0B96DFC4D69760D67B75DD964FCEB2C3A57C5AE8CBACFF2DB9DsCu7J" TargetMode="External"/><Relationship Id="rId14" Type="http://schemas.openxmlformats.org/officeDocument/2006/relationships/hyperlink" Target="consultantplus://offline/ref=E3682BB3DA95D771AD6C642017B6DBBB683648D0B96DFC4D69760D67B75DD964FCEB2C3A57C5AE8CBACFF2DB9DsCu7J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B0E651-C6A0-45D9-8633-0C5F1DFF9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1055</TotalTime>
  <Pages>42</Pages>
  <Words>11737</Words>
  <Characters>66904</Characters>
  <Application>Microsoft Office Word</Application>
  <DocSecurity>0</DocSecurity>
  <Lines>557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78485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ADM3</cp:lastModifiedBy>
  <cp:revision>41</cp:revision>
  <cp:lastPrinted>2021-02-04T05:13:00Z</cp:lastPrinted>
  <dcterms:created xsi:type="dcterms:W3CDTF">2020-12-25T09:42:00Z</dcterms:created>
  <dcterms:modified xsi:type="dcterms:W3CDTF">2023-12-15T07:26:00Z</dcterms:modified>
</cp:coreProperties>
</file>